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ulukkoRuudukko"/>
        <w:tblpPr w:leftFromText="142" w:rightFromText="142" w:vertAnchor="page" w:horzAnchor="page" w:tblpX="6068" w:tblpY="937"/>
        <w:tblW w:w="39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Asiakirjan perustiedot"/>
        <w:tblDescription w:val="Tämä taulukko sisältää asiakirjan perustiedot."/>
      </w:tblPr>
      <w:tblGrid>
        <w:gridCol w:w="3969"/>
      </w:tblGrid>
      <w:tr w:rsidR="005D4478" w:rsidRPr="000C3B26" w14:paraId="26BA5273" w14:textId="77777777" w:rsidTr="005D4478">
        <w:trPr>
          <w:trHeight w:hRule="exact" w:val="238"/>
        </w:trPr>
        <w:tc>
          <w:tcPr>
            <w:tcW w:w="3969" w:type="dxa"/>
          </w:tcPr>
          <w:p w14:paraId="737E421D" w14:textId="65280769" w:rsidR="005D4478" w:rsidRPr="000C3B26" w:rsidRDefault="005D4478" w:rsidP="005D4478">
            <w:pPr>
              <w:pStyle w:val="Tunniste"/>
              <w:framePr w:hSpace="0" w:wrap="auto" w:vAnchor="margin" w:hAnchor="text" w:xAlign="left" w:yAlign="inline"/>
              <w:rPr>
                <w:rStyle w:val="Asiakirjannimi"/>
                <w:lang w:val="fi-FI"/>
              </w:rPr>
            </w:pPr>
            <w:r w:rsidRPr="0091276A">
              <w:t>C-</w:t>
            </w:r>
            <w:proofErr w:type="spellStart"/>
            <w:r w:rsidRPr="0091276A">
              <w:t>lomakkeen</w:t>
            </w:r>
            <w:proofErr w:type="spellEnd"/>
            <w:r w:rsidRPr="0091276A">
              <w:t xml:space="preserve"> </w:t>
            </w:r>
            <w:proofErr w:type="spellStart"/>
            <w:r w:rsidRPr="0091276A">
              <w:t>täyttöohjeet</w:t>
            </w:r>
            <w:proofErr w:type="spellEnd"/>
          </w:p>
        </w:tc>
      </w:tr>
      <w:tr w:rsidR="005D4478" w:rsidRPr="000C3B26" w14:paraId="129E28DA" w14:textId="77777777" w:rsidTr="005D4478">
        <w:trPr>
          <w:trHeight w:hRule="exact" w:val="238"/>
        </w:trPr>
        <w:tc>
          <w:tcPr>
            <w:tcW w:w="3969" w:type="dxa"/>
          </w:tcPr>
          <w:p w14:paraId="54F9DC3E" w14:textId="74EA849E" w:rsidR="005D4478" w:rsidRPr="000C3B26" w:rsidRDefault="005D4478" w:rsidP="005D4478">
            <w:pPr>
              <w:pStyle w:val="Tunniste"/>
              <w:framePr w:hSpace="0" w:wrap="auto" w:vAnchor="margin" w:hAnchor="text" w:xAlign="left" w:yAlign="inline"/>
              <w:rPr>
                <w:lang w:val="fi-FI"/>
              </w:rPr>
            </w:pPr>
          </w:p>
        </w:tc>
      </w:tr>
      <w:tr w:rsidR="005D4478" w:rsidRPr="000C3B26" w14:paraId="6A523F7C" w14:textId="77777777" w:rsidTr="005D4478">
        <w:trPr>
          <w:trHeight w:hRule="exact" w:val="238"/>
        </w:trPr>
        <w:tc>
          <w:tcPr>
            <w:tcW w:w="3969" w:type="dxa"/>
          </w:tcPr>
          <w:p w14:paraId="5891F08F" w14:textId="77777777" w:rsidR="005D4478" w:rsidRPr="000C3B26" w:rsidRDefault="005D4478" w:rsidP="004265B6">
            <w:pPr>
              <w:pStyle w:val="Tunniste"/>
              <w:framePr w:hSpace="0" w:wrap="auto" w:vAnchor="margin" w:hAnchor="text" w:xAlign="left" w:yAlign="inline"/>
              <w:rPr>
                <w:lang w:val="fi-FI"/>
              </w:rPr>
            </w:pPr>
          </w:p>
        </w:tc>
      </w:tr>
      <w:tr w:rsidR="005D4478" w:rsidRPr="000C3B26" w14:paraId="39BDBBC8" w14:textId="77777777" w:rsidTr="005D4478">
        <w:trPr>
          <w:trHeight w:hRule="exact" w:val="238"/>
        </w:trPr>
        <w:tc>
          <w:tcPr>
            <w:tcW w:w="3969" w:type="dxa"/>
          </w:tcPr>
          <w:sdt>
            <w:sdtPr>
              <w:rPr>
                <w:rFonts w:eastAsiaTheme="majorEastAsia"/>
              </w:rPr>
              <w:id w:val="1501084050"/>
              <w:placeholder>
                <w:docPart w:val="036802E03088451D8670891729C698BB"/>
              </w:placeholder>
              <w:dataBinding w:prefixMappings="xmlns:ns0='http://schemas.microsoft.com/office/2006/coverPageProps'" w:xpath="/ns0:CoverPageProperties[1]/ns0:PublishDate[1]" w:storeItemID="{55AF091B-3C7A-41E3-B477-F2FDAA23CFDA}"/>
              <w:date w:fullDate="2023-10-11T00:00:00Z">
                <w:dateFormat w:val="d.M.yyyy"/>
                <w:lid w:val="fi-FI"/>
                <w:storeMappedDataAs w:val="dateTime"/>
                <w:calendar w:val="gregorian"/>
              </w:date>
            </w:sdtPr>
            <w:sdtEndPr/>
            <w:sdtContent>
              <w:p w14:paraId="705A77CC" w14:textId="1FF106AA" w:rsidR="005D4478" w:rsidRPr="000C3B26" w:rsidRDefault="005D4478" w:rsidP="004265B6">
                <w:pPr>
                  <w:pStyle w:val="Tunniste"/>
                  <w:framePr w:hSpace="0" w:wrap="auto" w:vAnchor="margin" w:hAnchor="text" w:xAlign="left" w:yAlign="inline"/>
                  <w:rPr>
                    <w:rFonts w:eastAsiaTheme="majorEastAsia"/>
                    <w:lang w:val="fi-FI"/>
                  </w:rPr>
                </w:pPr>
                <w:r>
                  <w:rPr>
                    <w:rFonts w:eastAsiaTheme="majorEastAsia"/>
                    <w:lang w:val="fi-FI"/>
                  </w:rPr>
                  <w:t>11.10.2023</w:t>
                </w:r>
              </w:p>
            </w:sdtContent>
          </w:sdt>
        </w:tc>
      </w:tr>
    </w:tbl>
    <w:p w14:paraId="552660EA" w14:textId="77777777" w:rsidR="009F55D5" w:rsidRPr="005D4478" w:rsidRDefault="009F55D5" w:rsidP="009F55D5">
      <w:pPr>
        <w:pStyle w:val="Vastaanottaja"/>
        <w:rPr>
          <w:lang w:val="fi-FI"/>
        </w:rPr>
      </w:pPr>
      <w:r w:rsidRPr="005D4478">
        <w:rPr>
          <w:rFonts w:asciiTheme="majorHAnsi" w:eastAsiaTheme="majorEastAsia" w:hAnsiTheme="majorHAnsi" w:cstheme="majorHAnsi"/>
          <w:b/>
          <w:kern w:val="28"/>
          <w:szCs w:val="52"/>
        </w:rPr>
        <w:t>C-</w:t>
      </w:r>
      <w:proofErr w:type="spellStart"/>
      <w:r w:rsidRPr="005D4478">
        <w:rPr>
          <w:rFonts w:asciiTheme="majorHAnsi" w:eastAsiaTheme="majorEastAsia" w:hAnsiTheme="majorHAnsi" w:cstheme="majorHAnsi"/>
          <w:b/>
          <w:kern w:val="28"/>
          <w:szCs w:val="52"/>
        </w:rPr>
        <w:t>lomakkeen</w:t>
      </w:r>
      <w:proofErr w:type="spellEnd"/>
      <w:r w:rsidRPr="005D4478">
        <w:rPr>
          <w:rFonts w:asciiTheme="majorHAnsi" w:eastAsiaTheme="majorEastAsia" w:hAnsiTheme="majorHAnsi" w:cstheme="majorHAnsi"/>
          <w:b/>
          <w:kern w:val="28"/>
          <w:szCs w:val="52"/>
        </w:rPr>
        <w:t xml:space="preserve"> </w:t>
      </w:r>
      <w:proofErr w:type="spellStart"/>
      <w:r w:rsidRPr="005D4478">
        <w:rPr>
          <w:rFonts w:asciiTheme="majorHAnsi" w:eastAsiaTheme="majorEastAsia" w:hAnsiTheme="majorHAnsi" w:cstheme="majorHAnsi"/>
          <w:b/>
          <w:kern w:val="28"/>
          <w:szCs w:val="52"/>
        </w:rPr>
        <w:t>täyttöohjeet</w:t>
      </w:r>
      <w:proofErr w:type="spellEnd"/>
      <w:r w:rsidRPr="005D4478">
        <w:rPr>
          <w:rFonts w:asciiTheme="majorHAnsi" w:eastAsiaTheme="majorEastAsia" w:hAnsiTheme="majorHAnsi" w:cstheme="majorHAnsi"/>
          <w:b/>
          <w:kern w:val="28"/>
          <w:szCs w:val="52"/>
        </w:rPr>
        <w:tab/>
      </w:r>
      <w:bookmarkStart w:id="0" w:name="_Hlk39824618"/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C60D5B6" w14:textId="77777777" w:rsidR="009F55D5" w:rsidRDefault="009F55D5" w:rsidP="009F55D5">
      <w:pPr>
        <w:pStyle w:val="Allekirjoitus"/>
        <w:rPr>
          <w:b/>
        </w:rPr>
      </w:pPr>
      <w:r w:rsidRPr="00833A36">
        <w:rPr>
          <w:b/>
        </w:rPr>
        <w:t>Esitiedot lomakkeen yläosassa</w:t>
      </w:r>
    </w:p>
    <w:p w14:paraId="69F385C0" w14:textId="77777777" w:rsidR="009F55D5" w:rsidRDefault="009F55D5" w:rsidP="009F55D5">
      <w:pPr>
        <w:pStyle w:val="Allekirjoitus"/>
        <w:spacing w:before="0" w:after="0"/>
        <w:rPr>
          <w:b/>
        </w:rPr>
      </w:pPr>
      <w:r>
        <w:t xml:space="preserve">C-lomaketta käyttävät väitöskirjaa valmistelevat, tohtorin tutkintoa suorittavat tutkijat, joista käytetään tässä ohjeessa nimitystä ”hakija”. </w:t>
      </w:r>
    </w:p>
    <w:p w14:paraId="3E5F0066" w14:textId="77777777" w:rsidR="009F55D5" w:rsidRDefault="009F55D5" w:rsidP="009F55D5">
      <w:pPr>
        <w:pStyle w:val="Allekirjoitus"/>
        <w:spacing w:before="0" w:after="0"/>
      </w:pPr>
    </w:p>
    <w:p w14:paraId="5D9F273D" w14:textId="77777777" w:rsidR="009F55D5" w:rsidRDefault="009F55D5" w:rsidP="009F55D5">
      <w:pPr>
        <w:pStyle w:val="Allekirjoitus"/>
        <w:spacing w:before="0" w:after="0"/>
        <w:rPr>
          <w:b/>
        </w:rPr>
      </w:pPr>
      <w:r>
        <w:t xml:space="preserve">Hakijan tulee valita, onko tutkimus </w:t>
      </w:r>
    </w:p>
    <w:p w14:paraId="3DB1355D" w14:textId="77777777" w:rsidR="009F55D5" w:rsidRPr="00833A36" w:rsidRDefault="009F55D5" w:rsidP="009F55D5">
      <w:pPr>
        <w:pStyle w:val="Allekirjoitus"/>
        <w:numPr>
          <w:ilvl w:val="0"/>
          <w:numId w:val="42"/>
        </w:numPr>
        <w:spacing w:before="0" w:after="0"/>
        <w:rPr>
          <w:b/>
        </w:rPr>
      </w:pPr>
      <w:r>
        <w:t>kliininen tutkimus</w:t>
      </w:r>
    </w:p>
    <w:p w14:paraId="52590155" w14:textId="77777777" w:rsidR="009F55D5" w:rsidRDefault="009F55D5" w:rsidP="009F55D5">
      <w:pPr>
        <w:pStyle w:val="Allekirjoitus"/>
        <w:numPr>
          <w:ilvl w:val="0"/>
          <w:numId w:val="42"/>
        </w:numPr>
        <w:spacing w:before="0"/>
      </w:pPr>
      <w:r>
        <w:t>palvelujärjestelmä- ja vaikuttavuustutkimus</w:t>
      </w:r>
    </w:p>
    <w:p w14:paraId="3B94FDD5" w14:textId="77777777" w:rsidR="009F55D5" w:rsidRDefault="009F55D5" w:rsidP="009F55D5">
      <w:pPr>
        <w:pStyle w:val="Allekirjoitus"/>
        <w:numPr>
          <w:ilvl w:val="0"/>
          <w:numId w:val="42"/>
        </w:numPr>
        <w:spacing w:before="0"/>
      </w:pPr>
      <w:r>
        <w:t>muu tutkimus</w:t>
      </w:r>
    </w:p>
    <w:p w14:paraId="5DDABA0E" w14:textId="77777777" w:rsidR="009F55D5" w:rsidRDefault="009F55D5" w:rsidP="009F55D5">
      <w:pPr>
        <w:pStyle w:val="Allekirjoitus"/>
        <w:spacing w:before="0"/>
      </w:pPr>
      <w:r>
        <w:t>Väitöskirjatutkimukseen voi hakea tutkimusrahoitusta vain yhdestä hakemusryhmästä.  Virheelliseen ryhmään sijoitettua tutkimushakemusta ei voi myöhemmin siirtää.</w:t>
      </w:r>
    </w:p>
    <w:p w14:paraId="2B209795" w14:textId="77777777" w:rsidR="009F55D5" w:rsidRDefault="009F55D5" w:rsidP="009F55D5">
      <w:pPr>
        <w:pStyle w:val="Allekirjoitus"/>
        <w:spacing w:before="0"/>
        <w:ind w:left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C640992" w14:textId="77777777" w:rsidR="009F55D5" w:rsidRDefault="009F55D5" w:rsidP="009F55D5">
      <w:pPr>
        <w:pStyle w:val="Allekirjoitus"/>
        <w:numPr>
          <w:ilvl w:val="0"/>
          <w:numId w:val="43"/>
        </w:numPr>
        <w:spacing w:before="0"/>
        <w:rPr>
          <w:b/>
        </w:rPr>
      </w:pPr>
      <w:r w:rsidRPr="00833A36">
        <w:rPr>
          <w:b/>
        </w:rPr>
        <w:t>Hakijaorganisaatio</w:t>
      </w:r>
    </w:p>
    <w:p w14:paraId="44CFE2BB" w14:textId="77777777" w:rsidR="009F55D5" w:rsidRPr="00833A36" w:rsidRDefault="009F55D5" w:rsidP="009F55D5">
      <w:pPr>
        <w:pStyle w:val="Allekirjoitus"/>
        <w:spacing w:before="0"/>
        <w:ind w:left="2968"/>
        <w:rPr>
          <w:b/>
        </w:rPr>
      </w:pPr>
      <w:r>
        <w:t xml:space="preserve">Hakijaorganisaatio on hakijan työnantaja. Hakemukseen tulee merkitä hakijan esimiehen nimi ja sähköposti. </w:t>
      </w:r>
    </w:p>
    <w:p w14:paraId="7639FEB7" w14:textId="77777777" w:rsidR="009F55D5" w:rsidRDefault="009F55D5" w:rsidP="009F55D5">
      <w:pPr>
        <w:pStyle w:val="Allekirjoitus"/>
        <w:spacing w:before="0" w:after="0"/>
      </w:pPr>
      <w:r>
        <w:t xml:space="preserve"> </w:t>
      </w:r>
    </w:p>
    <w:p w14:paraId="29EDAA11" w14:textId="77777777" w:rsidR="009F55D5" w:rsidRDefault="009F55D5" w:rsidP="009F55D5">
      <w:pPr>
        <w:pStyle w:val="Allekirjoitus"/>
        <w:spacing w:before="0" w:after="0"/>
      </w:pPr>
      <w:r>
        <w:t xml:space="preserve">Hakijan tulee itse esimieheltään varmistaa, että hänellä on mahdollisuus    </w:t>
      </w:r>
    </w:p>
    <w:p w14:paraId="1DA2241F" w14:textId="77777777" w:rsidR="009F55D5" w:rsidRDefault="009F55D5" w:rsidP="009F55D5">
      <w:pPr>
        <w:pStyle w:val="Allekirjoitus"/>
        <w:spacing w:before="0" w:after="0"/>
      </w:pPr>
      <w:r>
        <w:t>tehdä tutkimusta.</w:t>
      </w:r>
    </w:p>
    <w:p w14:paraId="705079D9" w14:textId="77777777" w:rsidR="009F55D5" w:rsidRDefault="009F55D5" w:rsidP="009F55D5">
      <w:pPr>
        <w:pStyle w:val="Allekirjoitus"/>
        <w:spacing w:before="0"/>
      </w:pPr>
    </w:p>
    <w:p w14:paraId="5A5F69B3" w14:textId="77777777" w:rsidR="009F55D5" w:rsidRDefault="009F55D5" w:rsidP="009F55D5">
      <w:pPr>
        <w:pStyle w:val="Allekirjoitus"/>
        <w:numPr>
          <w:ilvl w:val="0"/>
          <w:numId w:val="43"/>
        </w:numPr>
        <w:spacing w:before="0"/>
        <w:rPr>
          <w:b/>
        </w:rPr>
      </w:pPr>
      <w:r w:rsidRPr="00015863">
        <w:rPr>
          <w:b/>
        </w:rPr>
        <w:t>Hakija</w:t>
      </w:r>
      <w:r w:rsidRPr="00015863">
        <w:rPr>
          <w:b/>
        </w:rPr>
        <w:tab/>
      </w:r>
      <w:r w:rsidRPr="00015863">
        <w:rPr>
          <w:b/>
        </w:rPr>
        <w:tab/>
      </w:r>
      <w:r w:rsidRPr="00015863">
        <w:rPr>
          <w:b/>
        </w:rPr>
        <w:tab/>
      </w:r>
      <w:r w:rsidRPr="00015863">
        <w:rPr>
          <w:b/>
        </w:rPr>
        <w:tab/>
      </w:r>
      <w:r w:rsidRPr="00015863">
        <w:rPr>
          <w:b/>
        </w:rPr>
        <w:tab/>
      </w:r>
    </w:p>
    <w:p w14:paraId="1966D936" w14:textId="77777777" w:rsidR="009F55D5" w:rsidRPr="00007003" w:rsidRDefault="009F55D5" w:rsidP="009F55D5">
      <w:pPr>
        <w:pStyle w:val="Allekirjoitus"/>
        <w:spacing w:before="0" w:after="0"/>
        <w:rPr>
          <w:b/>
        </w:rPr>
      </w:pPr>
      <w:r w:rsidRPr="00007003">
        <w:t xml:space="preserve">Hakija ilmoittaa </w:t>
      </w:r>
    </w:p>
    <w:p w14:paraId="19A7B6A6" w14:textId="77777777" w:rsidR="009F55D5" w:rsidRPr="00007003" w:rsidRDefault="009F55D5" w:rsidP="009F55D5">
      <w:pPr>
        <w:pStyle w:val="Allekirjoitus"/>
        <w:numPr>
          <w:ilvl w:val="0"/>
          <w:numId w:val="44"/>
        </w:numPr>
        <w:spacing w:before="0"/>
      </w:pPr>
      <w:r w:rsidRPr="00007003">
        <w:t>omat perustietonsa</w:t>
      </w:r>
    </w:p>
    <w:p w14:paraId="5216C376" w14:textId="77777777" w:rsidR="009F55D5" w:rsidRPr="00007003" w:rsidRDefault="009F55D5" w:rsidP="009F55D5">
      <w:pPr>
        <w:pStyle w:val="Allekirjoitus"/>
        <w:numPr>
          <w:ilvl w:val="0"/>
          <w:numId w:val="44"/>
        </w:numPr>
        <w:spacing w:before="0"/>
      </w:pPr>
      <w:r w:rsidRPr="00007003">
        <w:t>vastuullisen tutkijan perustiedot</w:t>
      </w:r>
    </w:p>
    <w:p w14:paraId="4E5578CE" w14:textId="77777777" w:rsidR="009F55D5" w:rsidRPr="00007003" w:rsidRDefault="009F55D5" w:rsidP="009F55D5">
      <w:pPr>
        <w:pStyle w:val="Allekirjoitus"/>
        <w:numPr>
          <w:ilvl w:val="0"/>
          <w:numId w:val="44"/>
        </w:numPr>
        <w:spacing w:before="0"/>
      </w:pPr>
      <w:r w:rsidRPr="00007003">
        <w:t>työn ohjaajat</w:t>
      </w:r>
    </w:p>
    <w:p w14:paraId="4008691A" w14:textId="77777777" w:rsidR="009F55D5" w:rsidRDefault="009F55D5" w:rsidP="009F55D5">
      <w:pPr>
        <w:pStyle w:val="Allekirjoitus"/>
        <w:spacing w:before="0"/>
        <w:ind w:left="0"/>
      </w:pPr>
    </w:p>
    <w:p w14:paraId="1DB4E45D" w14:textId="77777777" w:rsidR="009F55D5" w:rsidRDefault="009F55D5" w:rsidP="009F55D5">
      <w:pPr>
        <w:pStyle w:val="Allekirjoitus"/>
        <w:spacing w:before="0"/>
      </w:pPr>
      <w:r>
        <w:t>Päätös rahoituksesta lähetetään hakijan sähköpostiin.</w:t>
      </w:r>
    </w:p>
    <w:p w14:paraId="3FA97610" w14:textId="77777777" w:rsidR="009F55D5" w:rsidRDefault="009F55D5" w:rsidP="009F55D5">
      <w:pPr>
        <w:pStyle w:val="Allekirjoitus"/>
        <w:spacing w:before="0"/>
      </w:pPr>
    </w:p>
    <w:p w14:paraId="63231914" w14:textId="77777777" w:rsidR="009F55D5" w:rsidRDefault="009F55D5" w:rsidP="009F55D5">
      <w:pPr>
        <w:pStyle w:val="Allekirjoitus"/>
        <w:spacing w:before="0"/>
      </w:pPr>
    </w:p>
    <w:p w14:paraId="5486093A" w14:textId="77777777" w:rsidR="009F55D5" w:rsidRDefault="009F55D5" w:rsidP="009F55D5">
      <w:pPr>
        <w:pStyle w:val="Allekirjoitus"/>
        <w:spacing w:before="0"/>
      </w:pPr>
      <w:r>
        <w:tab/>
      </w:r>
      <w:r>
        <w:tab/>
      </w:r>
    </w:p>
    <w:p w14:paraId="351CE4AA" w14:textId="77777777" w:rsidR="009F55D5" w:rsidRDefault="009F55D5" w:rsidP="009F55D5">
      <w:pPr>
        <w:pStyle w:val="Allekirjoitus"/>
        <w:numPr>
          <w:ilvl w:val="0"/>
          <w:numId w:val="43"/>
        </w:numPr>
        <w:spacing w:before="0" w:after="0"/>
        <w:rPr>
          <w:b/>
        </w:rPr>
      </w:pPr>
      <w:r w:rsidRPr="00C867BC">
        <w:rPr>
          <w:b/>
        </w:rPr>
        <w:lastRenderedPageBreak/>
        <w:t>Tutkimuksen nimi</w:t>
      </w:r>
    </w:p>
    <w:p w14:paraId="307D2B7F" w14:textId="77777777" w:rsidR="009F55D5" w:rsidRDefault="009F55D5" w:rsidP="009F55D5">
      <w:pPr>
        <w:pStyle w:val="Allekirjoitus"/>
        <w:spacing w:before="0" w:after="0"/>
        <w:ind w:left="2968"/>
        <w:rPr>
          <w:b/>
        </w:rPr>
      </w:pPr>
    </w:p>
    <w:p w14:paraId="4CFA6387" w14:textId="77777777" w:rsidR="009F55D5" w:rsidRDefault="009F55D5" w:rsidP="009F55D5">
      <w:pPr>
        <w:pStyle w:val="Allekirjoitus"/>
        <w:spacing w:before="0" w:after="0"/>
      </w:pPr>
      <w:r>
        <w:t>Kohtaan merkitään tutkimuksen koko nimi.</w:t>
      </w:r>
    </w:p>
    <w:p w14:paraId="3CC91B51" w14:textId="77777777" w:rsidR="009F55D5" w:rsidRDefault="009F55D5" w:rsidP="009F55D5">
      <w:pPr>
        <w:pStyle w:val="Allekirjoitus"/>
        <w:spacing w:before="0" w:after="0"/>
        <w:ind w:left="2968"/>
      </w:pPr>
    </w:p>
    <w:p w14:paraId="0A29D423" w14:textId="77777777" w:rsidR="009F55D5" w:rsidRPr="00770998" w:rsidRDefault="009F55D5" w:rsidP="009F55D5">
      <w:pPr>
        <w:pStyle w:val="Allekirjoitus"/>
        <w:spacing w:before="0" w:after="0"/>
        <w:ind w:left="2968"/>
        <w:rPr>
          <w:b/>
        </w:rPr>
      </w:pPr>
    </w:p>
    <w:p w14:paraId="01BBF0CD" w14:textId="77777777" w:rsidR="009F55D5" w:rsidRDefault="009F55D5" w:rsidP="009F55D5">
      <w:pPr>
        <w:pStyle w:val="Allekirjoitus"/>
        <w:numPr>
          <w:ilvl w:val="0"/>
          <w:numId w:val="43"/>
        </w:numPr>
        <w:spacing w:before="0"/>
        <w:rPr>
          <w:b/>
        </w:rPr>
      </w:pPr>
      <w:r w:rsidRPr="00C867BC">
        <w:rPr>
          <w:b/>
        </w:rPr>
        <w:t>Väitöskirjatyö</w:t>
      </w:r>
    </w:p>
    <w:p w14:paraId="221190C9" w14:textId="77777777" w:rsidR="009F55D5" w:rsidRPr="00EE4B20" w:rsidRDefault="009F55D5" w:rsidP="009F55D5">
      <w:pPr>
        <w:pStyle w:val="Allekirjoitus"/>
        <w:spacing w:before="0"/>
        <w:rPr>
          <w:b/>
        </w:rPr>
      </w:pPr>
      <w:r w:rsidRPr="00EE4B20">
        <w:t>Hakija merkitsee ao. kohtiin väitöskirjan aloitusvuoden, rekisteröintivuoden, arvioidun väitösvuoden ja tohtorin tutkinnon vaatimuspisteet sekä tiedon, kuinka paljon vaadittavista pisteistä on jo suoritettuna.</w:t>
      </w:r>
    </w:p>
    <w:p w14:paraId="16EC3E39" w14:textId="77777777" w:rsidR="009F55D5" w:rsidRDefault="009F55D5" w:rsidP="009F55D5">
      <w:pPr>
        <w:pStyle w:val="Allekirjoitus"/>
        <w:spacing w:before="0"/>
        <w:rPr>
          <w:b/>
        </w:rPr>
      </w:pPr>
      <w:r>
        <w:t xml:space="preserve">Rahoituksen edellytyksenä on, että väitöskirja on rekisteröity tai rekisteröinti on vireillä. </w:t>
      </w:r>
    </w:p>
    <w:p w14:paraId="001BDAF7" w14:textId="77777777" w:rsidR="009F55D5" w:rsidRDefault="009F55D5" w:rsidP="009F55D5">
      <w:pPr>
        <w:pStyle w:val="Allekirjoitus"/>
        <w:spacing w:before="0"/>
        <w:rPr>
          <w:b/>
        </w:rPr>
      </w:pPr>
      <w:r>
        <w:t xml:space="preserve">Tohtorin tutkinnon vaatimuspisteet ja suoritetut opinnot ovat pakollisia kohteita. Suoritusten määrä on yksi hakemuksen arviointikriteeri. </w:t>
      </w:r>
    </w:p>
    <w:p w14:paraId="47ABE96E" w14:textId="77777777" w:rsidR="009F55D5" w:rsidRDefault="009F55D5" w:rsidP="009F55D5">
      <w:pPr>
        <w:pStyle w:val="Allekirjoitus"/>
        <w:spacing w:before="0"/>
        <w:ind w:left="2968"/>
        <w:rPr>
          <w:b/>
        </w:rPr>
      </w:pPr>
    </w:p>
    <w:p w14:paraId="2927078A" w14:textId="77777777" w:rsidR="009F55D5" w:rsidRDefault="009F55D5" w:rsidP="009F55D5">
      <w:pPr>
        <w:pStyle w:val="Allekirjoitus"/>
        <w:numPr>
          <w:ilvl w:val="0"/>
          <w:numId w:val="43"/>
        </w:numPr>
        <w:spacing w:before="0"/>
        <w:rPr>
          <w:b/>
        </w:rPr>
      </w:pPr>
      <w:r>
        <w:rPr>
          <w:b/>
        </w:rPr>
        <w:t>Julkaisujen tilanne</w:t>
      </w:r>
      <w:r w:rsidRPr="006F1F1E">
        <w:rPr>
          <w:b/>
        </w:rPr>
        <w:tab/>
      </w:r>
      <w:r w:rsidRPr="006F1F1E">
        <w:rPr>
          <w:b/>
        </w:rPr>
        <w:tab/>
      </w:r>
      <w:r w:rsidRPr="006F1F1E">
        <w:rPr>
          <w:b/>
        </w:rPr>
        <w:tab/>
      </w:r>
      <w:r w:rsidRPr="006F1F1E">
        <w:rPr>
          <w:b/>
        </w:rPr>
        <w:tab/>
      </w:r>
    </w:p>
    <w:p w14:paraId="5959148B" w14:textId="77777777" w:rsidR="009F55D5" w:rsidRDefault="009F55D5" w:rsidP="009F55D5">
      <w:pPr>
        <w:pStyle w:val="Allekirjoitus"/>
        <w:spacing w:before="0"/>
        <w:rPr>
          <w:b/>
        </w:rPr>
      </w:pPr>
      <w:r>
        <w:t xml:space="preserve">Hakija merkitsee ao. kohtiin julkaistut/ hyväksytyt julkaisut sekä julkaistavaksi lähetetyt tutkimukset. Jos julkaisuja on, liitteeksi tulee julkaisuluettelo. Julkaistujen/ hyväksyttyjen ja </w:t>
      </w:r>
      <w:proofErr w:type="spellStart"/>
      <w:r>
        <w:t>submittoitujen</w:t>
      </w:r>
      <w:proofErr w:type="spellEnd"/>
      <w:r>
        <w:t xml:space="preserve"> julkaisujen määrä on yksi arviointikriteeri. </w:t>
      </w:r>
    </w:p>
    <w:p w14:paraId="4976096A" w14:textId="77777777" w:rsidR="009F55D5" w:rsidRPr="00F66C44" w:rsidRDefault="009F55D5" w:rsidP="009F55D5">
      <w:pPr>
        <w:pStyle w:val="Allekirjoitus"/>
        <w:spacing w:before="0"/>
        <w:rPr>
          <w:b/>
        </w:rPr>
      </w:pPr>
      <w:r>
        <w:t>Monografiaväitöskirjaa valmistelevan hakijan tulee pyytää ohjaajaltaan arvio työn valmiusasteesta.</w:t>
      </w:r>
    </w:p>
    <w:p w14:paraId="5053F715" w14:textId="77777777" w:rsidR="009F55D5" w:rsidRDefault="009F55D5" w:rsidP="009F55D5">
      <w:pPr>
        <w:pStyle w:val="Allekirjoitus"/>
        <w:numPr>
          <w:ilvl w:val="0"/>
          <w:numId w:val="43"/>
        </w:numPr>
        <w:rPr>
          <w:b/>
        </w:rPr>
      </w:pPr>
      <w:r w:rsidRPr="00E20F1E">
        <w:rPr>
          <w:b/>
        </w:rPr>
        <w:t>Hakijan väitöskirjatyöhön saama oma rahoitus Satakunnan hyvinvointialueelta (tai ennen vuotta 2023 Satasairaalan) viimeisen kolmen vuoden ajalta</w:t>
      </w:r>
    </w:p>
    <w:p w14:paraId="403AB6B9" w14:textId="77777777" w:rsidR="009F55D5" w:rsidRDefault="009F55D5" w:rsidP="009F55D5">
      <w:pPr>
        <w:pStyle w:val="Allekirjoitus"/>
        <w:spacing w:before="0"/>
      </w:pPr>
      <w:r>
        <w:t>Hakija ilmoittaa väitöskirjahankkeeseen saamansa muun kuin Satakunnan hyvinvointialueen (tai ennen vuotta 2023 Satasairaalan) tutkimusrahoituksen määrän ja rahoittajan. Jo saatua valtion tutkimusrahoitusta ei siis ilmoiteta.</w:t>
      </w:r>
    </w:p>
    <w:p w14:paraId="2780A5BC" w14:textId="77777777" w:rsidR="009F55D5" w:rsidRDefault="009F55D5" w:rsidP="009F55D5">
      <w:pPr>
        <w:pStyle w:val="Allekirjoitus"/>
        <w:spacing w:before="0"/>
        <w:rPr>
          <w:b/>
        </w:rPr>
      </w:pPr>
      <w:r>
        <w:t xml:space="preserve">Lisäksi tutkija ilmoittaa muuhun tutkimukseen saamansa rahoituksen rahoittajan ja määrän. </w:t>
      </w:r>
    </w:p>
    <w:p w14:paraId="0D62DE90" w14:textId="77777777" w:rsidR="009F55D5" w:rsidRPr="00B774BF" w:rsidRDefault="009F55D5" w:rsidP="009F55D5">
      <w:pPr>
        <w:pStyle w:val="Allekirjoitus"/>
        <w:spacing w:before="0"/>
        <w:rPr>
          <w:b/>
        </w:rPr>
      </w:pPr>
      <w:r w:rsidRPr="00E361F0">
        <w:t>Muun tutkimusrahoituksen tulkitaan arvioinnissa kuvastavan tutkimuksen vakautta ja kilpailukykyä, ja se on yksi arviointikriteeri</w:t>
      </w:r>
      <w:r>
        <w:t>.</w:t>
      </w:r>
    </w:p>
    <w:p w14:paraId="2500F5CF" w14:textId="77777777" w:rsidR="009F55D5" w:rsidRDefault="009F55D5" w:rsidP="009F55D5">
      <w:pPr>
        <w:pStyle w:val="Allekirjoitus"/>
        <w:numPr>
          <w:ilvl w:val="0"/>
          <w:numId w:val="43"/>
        </w:numPr>
        <w:spacing w:after="0"/>
        <w:rPr>
          <w:b/>
        </w:rPr>
      </w:pPr>
      <w:r w:rsidRPr="00294EFC">
        <w:rPr>
          <w:b/>
        </w:rPr>
        <w:lastRenderedPageBreak/>
        <w:t>Hakijan tai tutkimuksen yhteys Satakuntaan</w:t>
      </w:r>
      <w:r>
        <w:rPr>
          <w:b/>
        </w:rPr>
        <w:t xml:space="preserve"> </w:t>
      </w:r>
    </w:p>
    <w:p w14:paraId="30E2C238" w14:textId="77777777" w:rsidR="009F55D5" w:rsidRDefault="009F55D5" w:rsidP="009F55D5">
      <w:pPr>
        <w:pStyle w:val="Allekirjoitus"/>
        <w:spacing w:before="0"/>
      </w:pPr>
    </w:p>
    <w:p w14:paraId="0641A4C8" w14:textId="77777777" w:rsidR="009F55D5" w:rsidRPr="008377BD" w:rsidRDefault="009F55D5" w:rsidP="009F55D5">
      <w:pPr>
        <w:pStyle w:val="Allekirjoitus"/>
        <w:spacing w:before="0" w:after="0"/>
        <w:rPr>
          <w:b/>
        </w:rPr>
      </w:pPr>
      <w:r>
        <w:t>Tutkimuksella tulee olla yhdysside Satakunnan hyvinvointialueeseen. Merkitse rastittamalla täyttyvät yhteydet.</w:t>
      </w:r>
      <w:r>
        <w:tab/>
      </w:r>
      <w:r>
        <w:tab/>
      </w:r>
    </w:p>
    <w:p w14:paraId="1F5B363E" w14:textId="77777777" w:rsidR="009F55D5" w:rsidRDefault="009F55D5" w:rsidP="009F55D5">
      <w:pPr>
        <w:pStyle w:val="Allekirjoitus"/>
        <w:numPr>
          <w:ilvl w:val="0"/>
          <w:numId w:val="43"/>
        </w:numPr>
        <w:rPr>
          <w:b/>
        </w:rPr>
      </w:pPr>
      <w:r w:rsidRPr="008377BD">
        <w:rPr>
          <w:b/>
        </w:rPr>
        <w:t>Lyhyt selvitys tutkimuksen tavoitteista ja menetelmistä</w:t>
      </w:r>
      <w:r>
        <w:rPr>
          <w:b/>
        </w:rPr>
        <w:t xml:space="preserve"> </w:t>
      </w:r>
    </w:p>
    <w:p w14:paraId="093CBB19" w14:textId="77777777" w:rsidR="009F55D5" w:rsidRPr="00B20E62" w:rsidRDefault="009F55D5" w:rsidP="009F55D5">
      <w:pPr>
        <w:pStyle w:val="Allekirjoitus"/>
        <w:spacing w:before="0"/>
        <w:ind w:left="2968"/>
        <w:rPr>
          <w:b/>
        </w:rPr>
      </w:pPr>
      <w:r w:rsidRPr="00B20E62">
        <w:t>Hakija laatii ko. kohtaan lyhyen selvityksen, josta käy selkeästi ilmi,</w:t>
      </w:r>
    </w:p>
    <w:p w14:paraId="79E26800" w14:textId="77777777" w:rsidR="009F55D5" w:rsidRPr="00B20E62" w:rsidRDefault="009F55D5" w:rsidP="009F55D5">
      <w:pPr>
        <w:pStyle w:val="Allekirjoitus"/>
        <w:numPr>
          <w:ilvl w:val="0"/>
          <w:numId w:val="45"/>
        </w:numPr>
        <w:spacing w:before="0"/>
        <w:rPr>
          <w:b/>
        </w:rPr>
      </w:pPr>
      <w:r w:rsidRPr="00B20E62">
        <w:t>mitä tutkitaan</w:t>
      </w:r>
    </w:p>
    <w:p w14:paraId="7DBCB17F" w14:textId="77777777" w:rsidR="009F55D5" w:rsidRPr="00B20E62" w:rsidRDefault="009F55D5" w:rsidP="009F55D5">
      <w:pPr>
        <w:pStyle w:val="Allekirjoitus"/>
        <w:numPr>
          <w:ilvl w:val="0"/>
          <w:numId w:val="45"/>
        </w:numPr>
        <w:spacing w:before="0"/>
        <w:rPr>
          <w:b/>
        </w:rPr>
      </w:pPr>
      <w:r w:rsidRPr="00B20E62">
        <w:t>mitkä ovat tutkimuksen tavoitteet</w:t>
      </w:r>
    </w:p>
    <w:p w14:paraId="4AF24BBF" w14:textId="77777777" w:rsidR="009F55D5" w:rsidRPr="00B20E62" w:rsidRDefault="009F55D5" w:rsidP="009F55D5">
      <w:pPr>
        <w:pStyle w:val="Allekirjoitus"/>
        <w:spacing w:before="0"/>
        <w:ind w:left="3328"/>
        <w:rPr>
          <w:b/>
        </w:rPr>
      </w:pPr>
      <w:r w:rsidRPr="00B20E62">
        <w:t>mitä menetelmiä käytetään</w:t>
      </w:r>
    </w:p>
    <w:p w14:paraId="4C50CCE8" w14:textId="77777777" w:rsidR="009F55D5" w:rsidRPr="00B20E62" w:rsidRDefault="009F55D5" w:rsidP="009F55D5">
      <w:pPr>
        <w:pStyle w:val="Allekirjoitus"/>
        <w:numPr>
          <w:ilvl w:val="0"/>
          <w:numId w:val="45"/>
        </w:numPr>
        <w:spacing w:before="0"/>
        <w:rPr>
          <w:b/>
        </w:rPr>
      </w:pPr>
      <w:r w:rsidRPr="00B20E62">
        <w:t>mitkä ovat tutkimuksen toimenpiteet ja niiden aikataulu</w:t>
      </w:r>
    </w:p>
    <w:p w14:paraId="52D1B70C" w14:textId="77777777" w:rsidR="009F55D5" w:rsidRPr="00B20E62" w:rsidRDefault="009F55D5" w:rsidP="009F55D5">
      <w:pPr>
        <w:pStyle w:val="Allekirjoitus"/>
        <w:numPr>
          <w:ilvl w:val="0"/>
          <w:numId w:val="45"/>
        </w:numPr>
        <w:spacing w:before="0"/>
        <w:rPr>
          <w:b/>
        </w:rPr>
      </w:pPr>
      <w:r w:rsidRPr="00B20E62">
        <w:t>mitä tuotoksia (esimerkiksi julkaisut) tai tuloksia syntyy</w:t>
      </w:r>
    </w:p>
    <w:p w14:paraId="52682E3C" w14:textId="77777777" w:rsidR="009F55D5" w:rsidRPr="00B20E62" w:rsidRDefault="009F55D5" w:rsidP="009F55D5">
      <w:pPr>
        <w:pStyle w:val="Allekirjoitus"/>
        <w:numPr>
          <w:ilvl w:val="0"/>
          <w:numId w:val="45"/>
        </w:numPr>
        <w:spacing w:before="0"/>
        <w:rPr>
          <w:b/>
        </w:rPr>
      </w:pPr>
      <w:r w:rsidRPr="00B20E62">
        <w:t>onko tutkimuksella mahdollisesti uutuus- tai lisäarvoa</w:t>
      </w:r>
    </w:p>
    <w:p w14:paraId="01C29CB3" w14:textId="77777777" w:rsidR="009F55D5" w:rsidRPr="00B20E62" w:rsidRDefault="009F55D5" w:rsidP="009F55D5">
      <w:pPr>
        <w:pStyle w:val="Allekirjoitus"/>
        <w:numPr>
          <w:ilvl w:val="0"/>
          <w:numId w:val="45"/>
        </w:numPr>
        <w:spacing w:before="0"/>
        <w:rPr>
          <w:b/>
        </w:rPr>
      </w:pPr>
      <w:r w:rsidRPr="00B20E62">
        <w:t>mihin haettu rahoitus on tarkoitus käyttää</w:t>
      </w:r>
    </w:p>
    <w:p w14:paraId="22023DE5" w14:textId="77777777" w:rsidR="009F55D5" w:rsidRDefault="009F55D5" w:rsidP="009F55D5">
      <w:pPr>
        <w:pStyle w:val="Allekirjoitus"/>
        <w:spacing w:before="0"/>
        <w:ind w:left="2968"/>
        <w:rPr>
          <w:b/>
        </w:rPr>
      </w:pPr>
    </w:p>
    <w:p w14:paraId="4B0D3CE1" w14:textId="77777777" w:rsidR="009F55D5" w:rsidRDefault="009F55D5" w:rsidP="009F55D5">
      <w:pPr>
        <w:pStyle w:val="Allekirjoitus"/>
        <w:spacing w:before="0"/>
        <w:ind w:left="2968"/>
        <w:rPr>
          <w:b/>
        </w:rPr>
      </w:pPr>
      <w:r>
        <w:t xml:space="preserve">Selvityksen pituus voi olla enintään kahden A4-sivun pituinen. Se tulee kirjata lomakkeeseen, ei erillisenä liitteenä! Erillisiä selvitysliitteitä ei oteta arvioinnissa huomioon. </w:t>
      </w:r>
    </w:p>
    <w:p w14:paraId="55E5678B" w14:textId="77777777" w:rsidR="009F55D5" w:rsidRDefault="009F55D5" w:rsidP="009F55D5">
      <w:pPr>
        <w:pStyle w:val="Allekirjoitus"/>
        <w:spacing w:before="0"/>
        <w:ind w:left="2968"/>
        <w:rPr>
          <w:b/>
        </w:rPr>
      </w:pPr>
      <w:r>
        <w:t xml:space="preserve">Tohtorin tutkintoa varten rahoitusta myönnetään vuodeksi kerrallaan ja enintään neljän vuoden ajan. Vuosien ei tarvitse olla peräkkäisiä. Ennen hakemusvuotta väitelleen/väittelevän hakemusta ei toimiteta arvioitavaksi. </w:t>
      </w:r>
    </w:p>
    <w:p w14:paraId="5CC2173C" w14:textId="77777777" w:rsidR="009F55D5" w:rsidRDefault="009F55D5" w:rsidP="009F55D5">
      <w:pPr>
        <w:pStyle w:val="Allekirjoitus"/>
        <w:spacing w:before="0"/>
        <w:ind w:left="2968"/>
        <w:rPr>
          <w:b/>
        </w:rPr>
      </w:pPr>
      <w:r>
        <w:t xml:space="preserve">Pääsääntöisesti rahoitusta voidaan myöntää hakijan palkkakustannuksiin sivukuluineen enintään </w:t>
      </w:r>
      <w:proofErr w:type="gramStart"/>
      <w:r>
        <w:t>1 – 3</w:t>
      </w:r>
      <w:proofErr w:type="gramEnd"/>
      <w:r>
        <w:t xml:space="preserve"> kk kerrallaan ja enintään 3 kk vuodessa. Myönnettävä määrä on kiinteä. Palkkakuluihin myönnetään 3 500 €/kk, josta palkan osuus on 2 715 €/kk ja loppuosuus varataan työnantajan palkan sivukuluihin. Palkka on ns. kokonaispalkka, johon ei huomioida lisiä. </w:t>
      </w:r>
    </w:p>
    <w:p w14:paraId="1D024D8A" w14:textId="77777777" w:rsidR="009F55D5" w:rsidRPr="005C3D5B" w:rsidRDefault="009F55D5" w:rsidP="009F55D5">
      <w:pPr>
        <w:pStyle w:val="Allekirjoitus"/>
        <w:spacing w:before="0"/>
        <w:ind w:left="2968"/>
        <w:rPr>
          <w:b/>
        </w:rPr>
      </w:pPr>
      <w:r>
        <w:t xml:space="preserve">Hakija voi perustelluista syistä hakea rahoitusta myös muihin kuluihin (esim. tutkimuksesta aiheutuviin aineisto- ja tutkimuspalvelukuluihin). Hakemuksessa tulee esittää selkeästi käyttötarve ja peruste. Muuta kuin palkkarahoitusta voidaan myöntää enintään 1 500 €/vuosi. </w:t>
      </w:r>
    </w:p>
    <w:p w14:paraId="7C655A75" w14:textId="77777777" w:rsidR="009F55D5" w:rsidRDefault="009F55D5" w:rsidP="009F55D5">
      <w:pPr>
        <w:pStyle w:val="Allekirjoitus"/>
        <w:numPr>
          <w:ilvl w:val="0"/>
          <w:numId w:val="43"/>
        </w:numPr>
        <w:rPr>
          <w:b/>
        </w:rPr>
      </w:pPr>
      <w:r w:rsidRPr="005C3D5B">
        <w:rPr>
          <w:b/>
        </w:rPr>
        <w:lastRenderedPageBreak/>
        <w:t>Hakijan ORCID-tunnus</w:t>
      </w:r>
      <w:r>
        <w:rPr>
          <w:b/>
        </w:rPr>
        <w:t xml:space="preserve"> </w:t>
      </w:r>
    </w:p>
    <w:p w14:paraId="574C249A" w14:textId="77777777" w:rsidR="009F55D5" w:rsidRDefault="009F55D5" w:rsidP="009F55D5">
      <w:pPr>
        <w:pStyle w:val="Allekirjoitus"/>
        <w:spacing w:before="0" w:after="0"/>
        <w:rPr>
          <w:b/>
        </w:rPr>
      </w:pPr>
      <w:r>
        <w:t xml:space="preserve">Hakija ilmoittaa ORCID-tunnuksensa. Mikäli hänellä ei sitä ole, hakijaa kehotetaan hakemaan ORCID-tunnus osoitteesta http://orcid.org/ </w:t>
      </w:r>
    </w:p>
    <w:p w14:paraId="1F250994" w14:textId="77777777" w:rsidR="009F55D5" w:rsidRDefault="009F55D5" w:rsidP="009F55D5">
      <w:pPr>
        <w:pStyle w:val="Allekirjoitus"/>
        <w:spacing w:before="0" w:after="0"/>
        <w:rPr>
          <w:b/>
        </w:rPr>
      </w:pPr>
    </w:p>
    <w:p w14:paraId="6AED403D" w14:textId="77777777" w:rsidR="009F55D5" w:rsidRDefault="009F55D5" w:rsidP="009F55D5">
      <w:pPr>
        <w:pStyle w:val="Allekirjoitus"/>
        <w:spacing w:before="0" w:after="0"/>
        <w:rPr>
          <w:b/>
        </w:rPr>
      </w:pPr>
      <w:r>
        <w:t>Tunnus ei ole pakollinen.</w:t>
      </w:r>
    </w:p>
    <w:p w14:paraId="2AC65D52" w14:textId="77777777" w:rsidR="009F55D5" w:rsidRDefault="009F55D5" w:rsidP="009F55D5">
      <w:pPr>
        <w:pStyle w:val="Allekirjoitus"/>
        <w:spacing w:before="0" w:after="0"/>
        <w:rPr>
          <w:b/>
        </w:rPr>
      </w:pPr>
    </w:p>
    <w:p w14:paraId="16F6E1B1" w14:textId="77777777" w:rsidR="009F55D5" w:rsidRDefault="009F55D5" w:rsidP="009F55D5">
      <w:pPr>
        <w:pStyle w:val="Allekirjoitus"/>
        <w:spacing w:before="0" w:after="0"/>
        <w:rPr>
          <w:b/>
        </w:rPr>
      </w:pPr>
      <w:r>
        <w:rPr>
          <w:b/>
        </w:rPr>
        <w:t>Liitteet</w:t>
      </w:r>
    </w:p>
    <w:p w14:paraId="183D010B" w14:textId="77777777" w:rsidR="009F55D5" w:rsidRDefault="009F55D5" w:rsidP="009F55D5">
      <w:pPr>
        <w:pStyle w:val="Allekirjoitus"/>
        <w:spacing w:before="0" w:after="0"/>
        <w:rPr>
          <w:b/>
        </w:rPr>
      </w:pPr>
    </w:p>
    <w:p w14:paraId="775DD03E" w14:textId="77777777" w:rsidR="009F55D5" w:rsidRPr="00131EC3" w:rsidRDefault="009F55D5" w:rsidP="009F55D5">
      <w:pPr>
        <w:pStyle w:val="Allekirjoitus"/>
        <w:spacing w:before="0" w:after="0"/>
      </w:pPr>
      <w:r w:rsidRPr="00131EC3">
        <w:t xml:space="preserve">Julkaisuluettelo, jos hakijalla on julkaistuja, julkaistavaksi hyväksyttyjä tai </w:t>
      </w:r>
      <w:proofErr w:type="spellStart"/>
      <w:r w:rsidRPr="00131EC3">
        <w:t>submittoituja</w:t>
      </w:r>
      <w:proofErr w:type="spellEnd"/>
      <w:r w:rsidRPr="00131EC3">
        <w:t xml:space="preserve"> julkaisuja. </w:t>
      </w:r>
    </w:p>
    <w:p w14:paraId="650AE524" w14:textId="77777777" w:rsidR="009F55D5" w:rsidRPr="00131EC3" w:rsidRDefault="009F55D5" w:rsidP="009F55D5">
      <w:pPr>
        <w:pStyle w:val="Allekirjoitus"/>
        <w:spacing w:before="0" w:after="0"/>
      </w:pPr>
    </w:p>
    <w:p w14:paraId="6E05716A" w14:textId="77777777" w:rsidR="009F55D5" w:rsidRPr="00131EC3" w:rsidRDefault="009F55D5" w:rsidP="009F55D5">
      <w:pPr>
        <w:pStyle w:val="Allekirjoitus"/>
        <w:spacing w:before="0" w:after="0"/>
      </w:pPr>
      <w:r w:rsidRPr="00131EC3">
        <w:t xml:space="preserve">Rekisteröity väitöskirjatutkimussuunnitelma </w:t>
      </w:r>
    </w:p>
    <w:p w14:paraId="61DCD974" w14:textId="77777777" w:rsidR="009F55D5" w:rsidRDefault="009F55D5" w:rsidP="009F55D5">
      <w:pPr>
        <w:pStyle w:val="Allekirjoitus"/>
        <w:spacing w:before="0" w:after="0"/>
        <w:ind w:left="0"/>
        <w:rPr>
          <w:b/>
        </w:rPr>
      </w:pPr>
    </w:p>
    <w:p w14:paraId="708F3159" w14:textId="77777777" w:rsidR="009F55D5" w:rsidRDefault="009F55D5" w:rsidP="009F55D5">
      <w:pPr>
        <w:pStyle w:val="Allekirjoitus"/>
        <w:spacing w:before="0" w:after="0"/>
        <w:rPr>
          <w:b/>
        </w:rPr>
      </w:pPr>
      <w:r w:rsidRPr="00771F4A">
        <w:rPr>
          <w:b/>
        </w:rPr>
        <w:t>Hakijalle huomioitavaksi</w:t>
      </w:r>
    </w:p>
    <w:p w14:paraId="406506FD" w14:textId="77777777" w:rsidR="009F55D5" w:rsidRDefault="009F55D5" w:rsidP="009F55D5">
      <w:pPr>
        <w:pStyle w:val="Allekirjoitus"/>
        <w:spacing w:before="0" w:after="0"/>
        <w:rPr>
          <w:b/>
        </w:rPr>
      </w:pPr>
    </w:p>
    <w:bookmarkEnd w:id="0"/>
    <w:p w14:paraId="7EC9E1DC" w14:textId="77777777" w:rsidR="009F55D5" w:rsidRPr="00131EC3" w:rsidRDefault="009F55D5" w:rsidP="009F55D5">
      <w:pPr>
        <w:pStyle w:val="Allekirjoitus"/>
        <w:spacing w:before="0" w:after="0"/>
        <w:rPr>
          <w:b/>
        </w:rPr>
      </w:pPr>
      <w:r w:rsidRPr="00131EC3">
        <w:t xml:space="preserve">Jos hakijalle on myönnetty tutkimusrahoitusta Satakunnan hyvinvointialueen kautta, hakijan on ilmoitettava kaikissa niissä julkaisuissa, joihin myönnettyä rahoitusta on käytetty, myös Satakunnan hyvinvointialueen </w:t>
      </w:r>
      <w:proofErr w:type="spellStart"/>
      <w:r w:rsidRPr="00131EC3">
        <w:t>affiliaatio</w:t>
      </w:r>
      <w:proofErr w:type="spellEnd"/>
      <w:r w:rsidRPr="00131EC3">
        <w:t xml:space="preserve"> (in </w:t>
      </w:r>
      <w:proofErr w:type="spellStart"/>
      <w:r w:rsidRPr="00131EC3">
        <w:t>english</w:t>
      </w:r>
      <w:proofErr w:type="spellEnd"/>
      <w:r w:rsidRPr="00131EC3">
        <w:t xml:space="preserve">: Satakunta </w:t>
      </w:r>
      <w:proofErr w:type="spellStart"/>
      <w:r w:rsidRPr="00131EC3">
        <w:t>Wellbeing</w:t>
      </w:r>
      <w:proofErr w:type="spellEnd"/>
      <w:r w:rsidRPr="00131EC3">
        <w:t xml:space="preserve"> Services </w:t>
      </w:r>
      <w:proofErr w:type="spellStart"/>
      <w:r w:rsidRPr="00131EC3">
        <w:t>County</w:t>
      </w:r>
      <w:proofErr w:type="spellEnd"/>
      <w:r w:rsidRPr="00131EC3">
        <w:t xml:space="preserve"> of Satakunta), vaikka tutkija työskentelisi Satakunnan hyvinvointialueen ulkopuolella.</w:t>
      </w:r>
    </w:p>
    <w:p w14:paraId="048CFA3E" w14:textId="5DF5F893" w:rsidR="00E00176" w:rsidRPr="000C3B26" w:rsidRDefault="00E00176" w:rsidP="00E00176">
      <w:pPr>
        <w:pStyle w:val="Liitteet"/>
      </w:pPr>
      <w:r w:rsidRPr="000C3B26">
        <w:tab/>
      </w:r>
    </w:p>
    <w:sectPr w:rsidR="00E00176" w:rsidRPr="000C3B26" w:rsidSect="00B536C1">
      <w:headerReference w:type="default" r:id="rId12"/>
      <w:footerReference w:type="default" r:id="rId13"/>
      <w:pgSz w:w="11906" w:h="16838" w:code="9"/>
      <w:pgMar w:top="2495" w:right="567" w:bottom="2126" w:left="1247" w:header="93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B6B70" w14:textId="77777777" w:rsidR="00FB2576" w:rsidRDefault="00FB2576" w:rsidP="00AC7BC5">
      <w:r>
        <w:separator/>
      </w:r>
    </w:p>
    <w:p w14:paraId="5715825A" w14:textId="77777777" w:rsidR="00FB2576" w:rsidRDefault="00FB2576"/>
  </w:endnote>
  <w:endnote w:type="continuationSeparator" w:id="0">
    <w:p w14:paraId="1A1777AB" w14:textId="77777777" w:rsidR="00FB2576" w:rsidRDefault="00FB2576" w:rsidP="00AC7BC5">
      <w:r>
        <w:continuationSeparator/>
      </w:r>
    </w:p>
    <w:p w14:paraId="1156AD78" w14:textId="77777777" w:rsidR="00FB2576" w:rsidRDefault="00FB25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manist"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5DB10" w14:textId="77777777" w:rsidR="004674C7" w:rsidRPr="00127328" w:rsidRDefault="004674C7" w:rsidP="004674C7">
    <w:pPr>
      <w:pStyle w:val="Alatunniste"/>
    </w:pPr>
  </w:p>
  <w:tbl>
    <w:tblPr>
      <w:tblStyle w:val="TaulukkoRuudukko"/>
      <w:tblW w:w="10093" w:type="dxa"/>
      <w:tblBorders>
        <w:top w:val="single" w:sz="6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  <w:tblCaption w:val="Hyvinvointialueen yhteystiedot"/>
      <w:tblDescription w:val="Tämä taulukko sisältää hyvinvointialueen yhteystiedot."/>
    </w:tblPr>
    <w:tblGrid>
      <w:gridCol w:w="2632"/>
      <w:gridCol w:w="5123"/>
      <w:gridCol w:w="2338"/>
    </w:tblGrid>
    <w:tr w:rsidR="00127328" w:rsidRPr="00127328" w14:paraId="3E1842D4" w14:textId="77777777" w:rsidTr="00CF35E5">
      <w:trPr>
        <w:cantSplit/>
        <w:trHeight w:hRule="exact" w:val="567"/>
      </w:trPr>
      <w:tc>
        <w:tcPr>
          <w:tcW w:w="2632" w:type="dxa"/>
          <w:tcMar>
            <w:left w:w="0" w:type="dxa"/>
            <w:right w:w="0" w:type="dxa"/>
          </w:tcMar>
          <w:vAlign w:val="bottom"/>
        </w:tcPr>
        <w:p w14:paraId="5A81D2B2" w14:textId="77777777" w:rsidR="00127328" w:rsidRPr="00CF35E5" w:rsidRDefault="00127328" w:rsidP="00CF35E5">
          <w:pPr>
            <w:pStyle w:val="Alatunniste"/>
            <w:rPr>
              <w:b/>
              <w:bCs/>
            </w:rPr>
          </w:pPr>
          <w:r w:rsidRPr="00CF35E5">
            <w:rPr>
              <w:b/>
              <w:bCs/>
            </w:rPr>
            <w:t>Satakunnan hyvinvointialue</w:t>
          </w:r>
        </w:p>
        <w:p w14:paraId="417CE75B" w14:textId="77777777" w:rsidR="00127328" w:rsidRPr="00127328" w:rsidRDefault="00127328" w:rsidP="00CF35E5">
          <w:pPr>
            <w:pStyle w:val="Alatunniste"/>
          </w:pPr>
          <w:r w:rsidRPr="00127328">
            <w:t>Y-tunnus 3221304-3</w:t>
          </w:r>
        </w:p>
      </w:tc>
      <w:tc>
        <w:tcPr>
          <w:tcW w:w="5123" w:type="dxa"/>
          <w:tcMar>
            <w:left w:w="0" w:type="dxa"/>
            <w:right w:w="0" w:type="dxa"/>
          </w:tcMar>
          <w:vAlign w:val="bottom"/>
        </w:tcPr>
        <w:p w14:paraId="6FC46F17" w14:textId="3A859BEA" w:rsidR="00127328" w:rsidRPr="00127328" w:rsidRDefault="00A061BF" w:rsidP="00CF35E5">
          <w:pPr>
            <w:pStyle w:val="Alatunniste"/>
            <w:rPr>
              <w:lang w:val="fi-FI"/>
            </w:rPr>
          </w:pPr>
          <w:r>
            <w:t>Sairaalantie 3</w:t>
          </w:r>
        </w:p>
        <w:p w14:paraId="5DE6A7CF" w14:textId="00C3C0CF" w:rsidR="00127328" w:rsidRPr="00127328" w:rsidRDefault="00A061BF" w:rsidP="00CF35E5">
          <w:pPr>
            <w:pStyle w:val="Alatunniste"/>
            <w:rPr>
              <w:lang w:val="fi-FI"/>
            </w:rPr>
          </w:pPr>
          <w:r w:rsidRPr="00A061BF">
            <w:rPr>
              <w:lang w:val="fi-FI"/>
            </w:rPr>
            <w:t>28500 PORI</w:t>
          </w:r>
        </w:p>
      </w:tc>
      <w:tc>
        <w:tcPr>
          <w:tcW w:w="2338" w:type="dxa"/>
          <w:tcMar>
            <w:left w:w="0" w:type="dxa"/>
            <w:right w:w="0" w:type="dxa"/>
          </w:tcMar>
          <w:vAlign w:val="bottom"/>
        </w:tcPr>
        <w:p w14:paraId="74C0A41C" w14:textId="7506D1C6" w:rsidR="00127328" w:rsidRPr="00127328" w:rsidRDefault="00127328" w:rsidP="00CF35E5">
          <w:pPr>
            <w:pStyle w:val="Alatunniste"/>
            <w:rPr>
              <w:lang w:val="fi-FI"/>
            </w:rPr>
          </w:pPr>
          <w:r w:rsidRPr="00127328">
            <w:rPr>
              <w:lang w:val="fi-FI"/>
            </w:rPr>
            <w:t>www.</w:t>
          </w:r>
          <w:r w:rsidR="00A061BF">
            <w:rPr>
              <w:lang w:val="fi-FI"/>
            </w:rPr>
            <w:t>sata</w:t>
          </w:r>
          <w:r w:rsidRPr="00127328">
            <w:rPr>
              <w:lang w:val="fi-FI"/>
            </w:rPr>
            <w:t>.fi</w:t>
          </w:r>
        </w:p>
        <w:p w14:paraId="1D64C64D" w14:textId="42258F68" w:rsidR="00127328" w:rsidRPr="00127328" w:rsidRDefault="00A061BF" w:rsidP="00CF35E5">
          <w:pPr>
            <w:pStyle w:val="Alatunniste"/>
            <w:rPr>
              <w:lang w:val="fi-FI"/>
            </w:rPr>
          </w:pPr>
          <w:r>
            <w:rPr>
              <w:lang w:val="fi-FI"/>
            </w:rPr>
            <w:t>kirjaamo</w:t>
          </w:r>
          <w:r w:rsidR="00127328" w:rsidRPr="00127328">
            <w:rPr>
              <w:lang w:val="fi-FI"/>
            </w:rPr>
            <w:t>@sata.fi</w:t>
          </w:r>
        </w:p>
      </w:tc>
    </w:tr>
  </w:tbl>
  <w:p w14:paraId="43C88419" w14:textId="77777777" w:rsidR="008A6A82" w:rsidRPr="00127328" w:rsidRDefault="008A6A82" w:rsidP="004674C7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1C94B" w14:textId="77777777" w:rsidR="00FB2576" w:rsidRDefault="00FB2576" w:rsidP="00AC7BC5">
      <w:r>
        <w:separator/>
      </w:r>
    </w:p>
    <w:p w14:paraId="447429A6" w14:textId="77777777" w:rsidR="00FB2576" w:rsidRDefault="00FB2576"/>
  </w:footnote>
  <w:footnote w:type="continuationSeparator" w:id="0">
    <w:p w14:paraId="27EDB65C" w14:textId="77777777" w:rsidR="00FB2576" w:rsidRDefault="00FB2576" w:rsidP="00AC7BC5">
      <w:r>
        <w:continuationSeparator/>
      </w:r>
    </w:p>
    <w:p w14:paraId="6579ACBB" w14:textId="77777777" w:rsidR="00FB2576" w:rsidRDefault="00FB25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CC3A2" w14:textId="723D47FF" w:rsidR="0014405D" w:rsidRPr="00C8579A" w:rsidRDefault="00C8579A" w:rsidP="00C8579A">
    <w:pPr>
      <w:pStyle w:val="Sivunro"/>
    </w:pPr>
    <w:r>
      <w:rPr>
        <w:b/>
        <w:noProof/>
        <w:szCs w:val="18"/>
        <w:lang w:eastAsia="fi-FI"/>
      </w:rPr>
      <w:drawing>
        <wp:anchor distT="0" distB="0" distL="114300" distR="114300" simplePos="0" relativeHeight="251659264" behindDoc="1" locked="0" layoutInCell="1" allowOverlap="0" wp14:anchorId="0F7187B7" wp14:editId="11702D48">
          <wp:simplePos x="0" y="0"/>
          <wp:positionH relativeFrom="page">
            <wp:posOffset>288290</wp:posOffset>
          </wp:positionH>
          <wp:positionV relativeFrom="page">
            <wp:posOffset>360045</wp:posOffset>
          </wp:positionV>
          <wp:extent cx="1792800" cy="428400"/>
          <wp:effectExtent l="0" t="0" r="0" b="0"/>
          <wp:wrapNone/>
          <wp:docPr id="4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92800" cy="42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B043B">
      <w:fldChar w:fldCharType="begin"/>
    </w:r>
    <w:r w:rsidRPr="00DB043B">
      <w:instrText>PAGE</w:instrText>
    </w:r>
    <w:r w:rsidRPr="00DB043B">
      <w:fldChar w:fldCharType="separate"/>
    </w:r>
    <w:r w:rsidR="006C42B7">
      <w:rPr>
        <w:noProof/>
      </w:rPr>
      <w:t>4</w:t>
    </w:r>
    <w:r w:rsidRPr="00DB043B">
      <w:fldChar w:fldCharType="end"/>
    </w:r>
    <w:r w:rsidRPr="00DB043B">
      <w:t xml:space="preserve"> (</w:t>
    </w:r>
    <w:r w:rsidRPr="00DB043B">
      <w:fldChar w:fldCharType="begin"/>
    </w:r>
    <w:r w:rsidRPr="00DB043B">
      <w:instrText>NUMPAGES</w:instrText>
    </w:r>
    <w:r w:rsidRPr="00DB043B">
      <w:fldChar w:fldCharType="separate"/>
    </w:r>
    <w:r w:rsidR="006C42B7">
      <w:rPr>
        <w:noProof/>
      </w:rPr>
      <w:t>4</w:t>
    </w:r>
    <w:r w:rsidRPr="00DB043B">
      <w:fldChar w:fldCharType="end"/>
    </w:r>
    <w:r w:rsidRPr="00DB043B"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47" type="#_x0000_t75" style="width:12pt;height:6pt" o:bullet="t">
        <v:imagedata r:id="rId1" o:title="nuoli"/>
      </v:shape>
    </w:pict>
  </w:numPicBullet>
  <w:numPicBullet w:numPicBulletId="1">
    <w:pict>
      <v:shape id="_x0000_i1448" type="#_x0000_t75" style="width:13.5pt;height:9pt" o:bullet="t">
        <v:imagedata r:id="rId2" o:title="nuoli"/>
      </v:shape>
    </w:pict>
  </w:numPicBullet>
  <w:abstractNum w:abstractNumId="0" w15:restartNumberingAfterBreak="0">
    <w:nsid w:val="FFFFFF89"/>
    <w:multiLevelType w:val="singleLevel"/>
    <w:tmpl w:val="41B2BA1A"/>
    <w:lvl w:ilvl="0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</w:abstractNum>
  <w:abstractNum w:abstractNumId="1" w15:restartNumberingAfterBreak="0">
    <w:nsid w:val="0099117F"/>
    <w:multiLevelType w:val="hybridMultilevel"/>
    <w:tmpl w:val="AF5008CA"/>
    <w:lvl w:ilvl="0" w:tplc="040B000F">
      <w:start w:val="1"/>
      <w:numFmt w:val="decimal"/>
      <w:lvlText w:val="%1."/>
      <w:lvlJc w:val="left"/>
      <w:pPr>
        <w:ind w:left="1287" w:hanging="360"/>
      </w:pPr>
    </w:lvl>
    <w:lvl w:ilvl="1" w:tplc="040B0019" w:tentative="1">
      <w:start w:val="1"/>
      <w:numFmt w:val="lowerLetter"/>
      <w:lvlText w:val="%2."/>
      <w:lvlJc w:val="left"/>
      <w:pPr>
        <w:ind w:left="2007" w:hanging="360"/>
      </w:pPr>
    </w:lvl>
    <w:lvl w:ilvl="2" w:tplc="040B001B" w:tentative="1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96814E3"/>
    <w:multiLevelType w:val="hybridMultilevel"/>
    <w:tmpl w:val="7F7EA3CC"/>
    <w:lvl w:ilvl="0" w:tplc="F716A04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  <w:color w:val="303030"/>
      </w:rPr>
    </w:lvl>
    <w:lvl w:ilvl="1" w:tplc="040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0A1D05"/>
    <w:multiLevelType w:val="hybridMultilevel"/>
    <w:tmpl w:val="7154029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D2C0E"/>
    <w:multiLevelType w:val="hybridMultilevel"/>
    <w:tmpl w:val="97F0645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69717B"/>
    <w:multiLevelType w:val="hybridMultilevel"/>
    <w:tmpl w:val="9BDCC39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AA1DDA"/>
    <w:multiLevelType w:val="hybridMultilevel"/>
    <w:tmpl w:val="0FBAB1E2"/>
    <w:lvl w:ilvl="0" w:tplc="BD70E5A8">
      <w:start w:val="1"/>
      <w:numFmt w:val="bullet"/>
      <w:lvlText w:val="-"/>
      <w:lvlJc w:val="left"/>
      <w:pPr>
        <w:ind w:left="1854" w:hanging="360"/>
      </w:pPr>
      <w:rPr>
        <w:rFonts w:ascii="Arial" w:hAnsi="Arial" w:hint="default"/>
      </w:rPr>
    </w:lvl>
    <w:lvl w:ilvl="1" w:tplc="040B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0FD50220"/>
    <w:multiLevelType w:val="hybridMultilevel"/>
    <w:tmpl w:val="43CC74EA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021696F"/>
    <w:multiLevelType w:val="hybridMultilevel"/>
    <w:tmpl w:val="2354B5A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A93212"/>
    <w:multiLevelType w:val="hybridMultilevel"/>
    <w:tmpl w:val="3A36A95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8C09F7"/>
    <w:multiLevelType w:val="hybridMultilevel"/>
    <w:tmpl w:val="CE3ED764"/>
    <w:lvl w:ilvl="0" w:tplc="040B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18DC5331"/>
    <w:multiLevelType w:val="hybridMultilevel"/>
    <w:tmpl w:val="8D2C78B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185AD9"/>
    <w:multiLevelType w:val="hybridMultilevel"/>
    <w:tmpl w:val="EF7C117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AD21B6"/>
    <w:multiLevelType w:val="hybridMultilevel"/>
    <w:tmpl w:val="05061448"/>
    <w:lvl w:ilvl="0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4325247"/>
    <w:multiLevelType w:val="hybridMultilevel"/>
    <w:tmpl w:val="4D4CBB3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356862"/>
    <w:multiLevelType w:val="hybridMultilevel"/>
    <w:tmpl w:val="DA5ECA76"/>
    <w:lvl w:ilvl="0" w:tplc="040B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16" w15:restartNumberingAfterBreak="0">
    <w:nsid w:val="28200ED0"/>
    <w:multiLevelType w:val="hybridMultilevel"/>
    <w:tmpl w:val="09B4777C"/>
    <w:lvl w:ilvl="0" w:tplc="2814E6A8">
      <w:start w:val="1"/>
      <w:numFmt w:val="lowerRoman"/>
      <w:pStyle w:val="Numeroituluettelo3"/>
      <w:lvlText w:val="%1."/>
      <w:lvlJc w:val="right"/>
      <w:pPr>
        <w:ind w:left="2716" w:hanging="360"/>
      </w:pPr>
    </w:lvl>
    <w:lvl w:ilvl="1" w:tplc="040B0019" w:tentative="1">
      <w:start w:val="1"/>
      <w:numFmt w:val="lowerLetter"/>
      <w:lvlText w:val="%2."/>
      <w:lvlJc w:val="left"/>
      <w:pPr>
        <w:ind w:left="3436" w:hanging="360"/>
      </w:pPr>
    </w:lvl>
    <w:lvl w:ilvl="2" w:tplc="040B001B" w:tentative="1">
      <w:start w:val="1"/>
      <w:numFmt w:val="lowerRoman"/>
      <w:lvlText w:val="%3."/>
      <w:lvlJc w:val="right"/>
      <w:pPr>
        <w:ind w:left="4156" w:hanging="180"/>
      </w:pPr>
    </w:lvl>
    <w:lvl w:ilvl="3" w:tplc="040B000F" w:tentative="1">
      <w:start w:val="1"/>
      <w:numFmt w:val="decimal"/>
      <w:lvlText w:val="%4."/>
      <w:lvlJc w:val="left"/>
      <w:pPr>
        <w:ind w:left="4876" w:hanging="360"/>
      </w:pPr>
    </w:lvl>
    <w:lvl w:ilvl="4" w:tplc="040B0019" w:tentative="1">
      <w:start w:val="1"/>
      <w:numFmt w:val="lowerLetter"/>
      <w:lvlText w:val="%5."/>
      <w:lvlJc w:val="left"/>
      <w:pPr>
        <w:ind w:left="5596" w:hanging="360"/>
      </w:pPr>
    </w:lvl>
    <w:lvl w:ilvl="5" w:tplc="040B001B" w:tentative="1">
      <w:start w:val="1"/>
      <w:numFmt w:val="lowerRoman"/>
      <w:lvlText w:val="%6."/>
      <w:lvlJc w:val="right"/>
      <w:pPr>
        <w:ind w:left="6316" w:hanging="180"/>
      </w:pPr>
    </w:lvl>
    <w:lvl w:ilvl="6" w:tplc="040B000F" w:tentative="1">
      <w:start w:val="1"/>
      <w:numFmt w:val="decimal"/>
      <w:lvlText w:val="%7."/>
      <w:lvlJc w:val="left"/>
      <w:pPr>
        <w:ind w:left="7036" w:hanging="360"/>
      </w:pPr>
    </w:lvl>
    <w:lvl w:ilvl="7" w:tplc="040B0019" w:tentative="1">
      <w:start w:val="1"/>
      <w:numFmt w:val="lowerLetter"/>
      <w:lvlText w:val="%8."/>
      <w:lvlJc w:val="left"/>
      <w:pPr>
        <w:ind w:left="7756" w:hanging="360"/>
      </w:pPr>
    </w:lvl>
    <w:lvl w:ilvl="8" w:tplc="040B001B" w:tentative="1">
      <w:start w:val="1"/>
      <w:numFmt w:val="lowerRoman"/>
      <w:lvlText w:val="%9."/>
      <w:lvlJc w:val="right"/>
      <w:pPr>
        <w:ind w:left="8476" w:hanging="180"/>
      </w:pPr>
    </w:lvl>
  </w:abstractNum>
  <w:abstractNum w:abstractNumId="17" w15:restartNumberingAfterBreak="0">
    <w:nsid w:val="2B552892"/>
    <w:multiLevelType w:val="hybridMultilevel"/>
    <w:tmpl w:val="78EEA142"/>
    <w:lvl w:ilvl="0" w:tplc="040B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18" w15:restartNumberingAfterBreak="0">
    <w:nsid w:val="305E4752"/>
    <w:multiLevelType w:val="hybridMultilevel"/>
    <w:tmpl w:val="A51EF2B6"/>
    <w:lvl w:ilvl="0" w:tplc="00EA5BB4">
      <w:start w:val="1"/>
      <w:numFmt w:val="lowerLetter"/>
      <w:pStyle w:val="Numeroituluettelo2"/>
      <w:lvlText w:val="%1."/>
      <w:lvlJc w:val="left"/>
      <w:pPr>
        <w:ind w:left="2001" w:hanging="360"/>
      </w:pPr>
    </w:lvl>
    <w:lvl w:ilvl="1" w:tplc="040B0019" w:tentative="1">
      <w:start w:val="1"/>
      <w:numFmt w:val="lowerLetter"/>
      <w:lvlText w:val="%2."/>
      <w:lvlJc w:val="left"/>
      <w:pPr>
        <w:ind w:left="2721" w:hanging="360"/>
      </w:pPr>
    </w:lvl>
    <w:lvl w:ilvl="2" w:tplc="040B001B" w:tentative="1">
      <w:start w:val="1"/>
      <w:numFmt w:val="lowerRoman"/>
      <w:lvlText w:val="%3."/>
      <w:lvlJc w:val="right"/>
      <w:pPr>
        <w:ind w:left="3441" w:hanging="180"/>
      </w:pPr>
    </w:lvl>
    <w:lvl w:ilvl="3" w:tplc="040B000F" w:tentative="1">
      <w:start w:val="1"/>
      <w:numFmt w:val="decimal"/>
      <w:lvlText w:val="%4."/>
      <w:lvlJc w:val="left"/>
      <w:pPr>
        <w:ind w:left="4161" w:hanging="360"/>
      </w:pPr>
    </w:lvl>
    <w:lvl w:ilvl="4" w:tplc="040B0019" w:tentative="1">
      <w:start w:val="1"/>
      <w:numFmt w:val="lowerLetter"/>
      <w:lvlText w:val="%5."/>
      <w:lvlJc w:val="left"/>
      <w:pPr>
        <w:ind w:left="4881" w:hanging="360"/>
      </w:pPr>
    </w:lvl>
    <w:lvl w:ilvl="5" w:tplc="040B001B" w:tentative="1">
      <w:start w:val="1"/>
      <w:numFmt w:val="lowerRoman"/>
      <w:lvlText w:val="%6."/>
      <w:lvlJc w:val="right"/>
      <w:pPr>
        <w:ind w:left="5601" w:hanging="180"/>
      </w:pPr>
    </w:lvl>
    <w:lvl w:ilvl="6" w:tplc="040B000F" w:tentative="1">
      <w:start w:val="1"/>
      <w:numFmt w:val="decimal"/>
      <w:lvlText w:val="%7."/>
      <w:lvlJc w:val="left"/>
      <w:pPr>
        <w:ind w:left="6321" w:hanging="360"/>
      </w:pPr>
    </w:lvl>
    <w:lvl w:ilvl="7" w:tplc="040B0019" w:tentative="1">
      <w:start w:val="1"/>
      <w:numFmt w:val="lowerLetter"/>
      <w:lvlText w:val="%8."/>
      <w:lvlJc w:val="left"/>
      <w:pPr>
        <w:ind w:left="7041" w:hanging="360"/>
      </w:pPr>
    </w:lvl>
    <w:lvl w:ilvl="8" w:tplc="040B001B" w:tentative="1">
      <w:start w:val="1"/>
      <w:numFmt w:val="lowerRoman"/>
      <w:lvlText w:val="%9."/>
      <w:lvlJc w:val="right"/>
      <w:pPr>
        <w:ind w:left="7761" w:hanging="180"/>
      </w:pPr>
    </w:lvl>
  </w:abstractNum>
  <w:abstractNum w:abstractNumId="19" w15:restartNumberingAfterBreak="0">
    <w:nsid w:val="324A104A"/>
    <w:multiLevelType w:val="hybridMultilevel"/>
    <w:tmpl w:val="2A160FE0"/>
    <w:lvl w:ilvl="0" w:tplc="040B000F">
      <w:start w:val="1"/>
      <w:numFmt w:val="decimal"/>
      <w:lvlText w:val="%1."/>
      <w:lvlJc w:val="left"/>
      <w:pPr>
        <w:ind w:left="1287" w:hanging="360"/>
      </w:pPr>
    </w:lvl>
    <w:lvl w:ilvl="1" w:tplc="040B0019">
      <w:start w:val="1"/>
      <w:numFmt w:val="lowerLetter"/>
      <w:lvlText w:val="%2."/>
      <w:lvlJc w:val="left"/>
      <w:pPr>
        <w:ind w:left="2007" w:hanging="360"/>
      </w:pPr>
    </w:lvl>
    <w:lvl w:ilvl="2" w:tplc="040B001B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2B63F81"/>
    <w:multiLevelType w:val="hybridMultilevel"/>
    <w:tmpl w:val="11487E9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BE3690"/>
    <w:multiLevelType w:val="hybridMultilevel"/>
    <w:tmpl w:val="D13218D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EA7409"/>
    <w:multiLevelType w:val="hybridMultilevel"/>
    <w:tmpl w:val="A4EA404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4103C0"/>
    <w:multiLevelType w:val="hybridMultilevel"/>
    <w:tmpl w:val="F27C3E5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BA67BF"/>
    <w:multiLevelType w:val="multilevel"/>
    <w:tmpl w:val="9A541D7A"/>
    <w:lvl w:ilvl="0">
      <w:start w:val="1"/>
      <w:numFmt w:val="decimal"/>
      <w:pStyle w:val="Otsikko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Otsikko2"/>
      <w:lvlText w:val="%1.%2.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pStyle w:val="Otsikko3"/>
      <w:lvlText w:val="%1.%2.%3.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pStyle w:val="Otsikko4"/>
      <w:lvlText w:val="%1.%2.%3.%4.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pStyle w:val="Otsikko5"/>
      <w:lvlText w:val="%1.%2.%3.%4.%5."/>
      <w:lvlJc w:val="left"/>
      <w:pPr>
        <w:ind w:left="1474" w:hanging="1474"/>
      </w:pPr>
      <w:rPr>
        <w:rFonts w:hint="default"/>
      </w:rPr>
    </w:lvl>
    <w:lvl w:ilvl="5">
      <w:start w:val="1"/>
      <w:numFmt w:val="decimal"/>
      <w:pStyle w:val="Otsikko6"/>
      <w:lvlText w:val="%1.%2.%3.%4.%5.%6."/>
      <w:lvlJc w:val="left"/>
      <w:pPr>
        <w:ind w:left="1758" w:hanging="1758"/>
      </w:pPr>
      <w:rPr>
        <w:rFonts w:hint="default"/>
      </w:rPr>
    </w:lvl>
    <w:lvl w:ilvl="6">
      <w:start w:val="1"/>
      <w:numFmt w:val="decimal"/>
      <w:pStyle w:val="Otsikko7"/>
      <w:lvlText w:val="%1.%2.%3.%4.%5.%6.%7."/>
      <w:lvlJc w:val="left"/>
      <w:pPr>
        <w:ind w:left="2041" w:hanging="2041"/>
      </w:pPr>
      <w:rPr>
        <w:rFonts w:hint="default"/>
      </w:rPr>
    </w:lvl>
    <w:lvl w:ilvl="7">
      <w:start w:val="1"/>
      <w:numFmt w:val="decimal"/>
      <w:pStyle w:val="Otsikko8"/>
      <w:lvlText w:val="%1.%2.%3.%4.%5.%6.%7.%8."/>
      <w:lvlJc w:val="left"/>
      <w:pPr>
        <w:ind w:left="2325" w:hanging="2325"/>
      </w:pPr>
      <w:rPr>
        <w:rFonts w:hint="default"/>
      </w:rPr>
    </w:lvl>
    <w:lvl w:ilvl="8">
      <w:start w:val="1"/>
      <w:numFmt w:val="decimal"/>
      <w:pStyle w:val="Otsikko9"/>
      <w:lvlText w:val="%1.%2.%3.%4.%5.%6.%7.%8.%9."/>
      <w:lvlJc w:val="left"/>
      <w:pPr>
        <w:ind w:left="2608" w:hanging="2608"/>
      </w:pPr>
      <w:rPr>
        <w:rFonts w:hint="default"/>
      </w:rPr>
    </w:lvl>
  </w:abstractNum>
  <w:abstractNum w:abstractNumId="25" w15:restartNumberingAfterBreak="0">
    <w:nsid w:val="4BDA2992"/>
    <w:multiLevelType w:val="multilevel"/>
    <w:tmpl w:val="3B4A113A"/>
    <w:lvl w:ilvl="0">
      <w:start w:val="1"/>
      <w:numFmt w:val="decimal"/>
      <w:pStyle w:val="Luettelonumeroitu"/>
      <w:lvlText w:val="%1."/>
      <w:lvlJc w:val="left"/>
      <w:pPr>
        <w:ind w:left="1637" w:hanging="360"/>
      </w:pPr>
      <w:rPr>
        <w:rFonts w:hint="default"/>
        <w:sz w:val="22"/>
      </w:rPr>
    </w:lvl>
    <w:lvl w:ilvl="1">
      <w:start w:val="1"/>
      <w:numFmt w:val="decimal"/>
      <w:lvlText w:val="%2."/>
      <w:lvlJc w:val="left"/>
      <w:pPr>
        <w:ind w:left="2019" w:hanging="358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376" w:hanging="357"/>
      </w:pPr>
      <w:rPr>
        <w:rFonts w:hint="default"/>
      </w:rPr>
    </w:lvl>
    <w:lvl w:ilvl="3">
      <w:start w:val="1"/>
      <w:numFmt w:val="decimal"/>
      <w:pStyle w:val="Numeroituluettelo4"/>
      <w:lvlText w:val="%4."/>
      <w:lvlJc w:val="left"/>
      <w:pPr>
        <w:ind w:left="2733" w:hanging="357"/>
      </w:pPr>
      <w:rPr>
        <w:rFonts w:hint="default"/>
      </w:rPr>
    </w:lvl>
    <w:lvl w:ilvl="4">
      <w:start w:val="1"/>
      <w:numFmt w:val="decimal"/>
      <w:pStyle w:val="Numeroituluettelo5"/>
      <w:lvlText w:val="%5."/>
      <w:lvlJc w:val="left"/>
      <w:pPr>
        <w:ind w:left="3090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91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99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06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1354" w:hanging="180"/>
      </w:pPr>
      <w:rPr>
        <w:rFonts w:hint="default"/>
      </w:rPr>
    </w:lvl>
  </w:abstractNum>
  <w:abstractNum w:abstractNumId="26" w15:restartNumberingAfterBreak="0">
    <w:nsid w:val="4E4E55E7"/>
    <w:multiLevelType w:val="hybridMultilevel"/>
    <w:tmpl w:val="D5280C86"/>
    <w:lvl w:ilvl="0" w:tplc="880CD6EE">
      <w:start w:val="1"/>
      <w:numFmt w:val="lowerLetter"/>
      <w:lvlText w:val="%1."/>
      <w:lvlJc w:val="left"/>
      <w:pPr>
        <w:tabs>
          <w:tab w:val="num" w:pos="1950"/>
        </w:tabs>
        <w:ind w:left="1950" w:hanging="65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38"/>
        </w:tabs>
        <w:ind w:left="273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58"/>
        </w:tabs>
        <w:ind w:left="345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78"/>
        </w:tabs>
        <w:ind w:left="417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98"/>
        </w:tabs>
        <w:ind w:left="489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18"/>
        </w:tabs>
        <w:ind w:left="561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38"/>
        </w:tabs>
        <w:ind w:left="633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58"/>
        </w:tabs>
        <w:ind w:left="705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78"/>
        </w:tabs>
        <w:ind w:left="7778" w:hanging="180"/>
      </w:pPr>
    </w:lvl>
  </w:abstractNum>
  <w:abstractNum w:abstractNumId="27" w15:restartNumberingAfterBreak="0">
    <w:nsid w:val="50EE0463"/>
    <w:multiLevelType w:val="hybridMultilevel"/>
    <w:tmpl w:val="0A607BEC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28" w15:restartNumberingAfterBreak="0">
    <w:nsid w:val="545C0941"/>
    <w:multiLevelType w:val="hybridMultilevel"/>
    <w:tmpl w:val="6CD47FB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1C62A6"/>
    <w:multiLevelType w:val="hybridMultilevel"/>
    <w:tmpl w:val="97B8ED0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25FC2"/>
    <w:multiLevelType w:val="hybridMultilevel"/>
    <w:tmpl w:val="A2DAF56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00532"/>
    <w:multiLevelType w:val="multilevel"/>
    <w:tmpl w:val="FD682C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5C7D6444"/>
    <w:multiLevelType w:val="multilevel"/>
    <w:tmpl w:val="B3009D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D055EB6"/>
    <w:multiLevelType w:val="hybridMultilevel"/>
    <w:tmpl w:val="849022E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61054D"/>
    <w:multiLevelType w:val="hybridMultilevel"/>
    <w:tmpl w:val="8DFEAA66"/>
    <w:lvl w:ilvl="0" w:tplc="68DC196C">
      <w:start w:val="1"/>
      <w:numFmt w:val="decimal"/>
      <w:lvlText w:val="%1."/>
      <w:lvlJc w:val="left"/>
      <w:pPr>
        <w:ind w:left="2968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3688" w:hanging="360"/>
      </w:pPr>
    </w:lvl>
    <w:lvl w:ilvl="2" w:tplc="040B001B" w:tentative="1">
      <w:start w:val="1"/>
      <w:numFmt w:val="lowerRoman"/>
      <w:lvlText w:val="%3."/>
      <w:lvlJc w:val="right"/>
      <w:pPr>
        <w:ind w:left="4408" w:hanging="180"/>
      </w:pPr>
    </w:lvl>
    <w:lvl w:ilvl="3" w:tplc="040B000F" w:tentative="1">
      <w:start w:val="1"/>
      <w:numFmt w:val="decimal"/>
      <w:lvlText w:val="%4."/>
      <w:lvlJc w:val="left"/>
      <w:pPr>
        <w:ind w:left="5128" w:hanging="360"/>
      </w:pPr>
    </w:lvl>
    <w:lvl w:ilvl="4" w:tplc="040B0019" w:tentative="1">
      <w:start w:val="1"/>
      <w:numFmt w:val="lowerLetter"/>
      <w:lvlText w:val="%5."/>
      <w:lvlJc w:val="left"/>
      <w:pPr>
        <w:ind w:left="5848" w:hanging="360"/>
      </w:pPr>
    </w:lvl>
    <w:lvl w:ilvl="5" w:tplc="040B001B" w:tentative="1">
      <w:start w:val="1"/>
      <w:numFmt w:val="lowerRoman"/>
      <w:lvlText w:val="%6."/>
      <w:lvlJc w:val="right"/>
      <w:pPr>
        <w:ind w:left="6568" w:hanging="180"/>
      </w:pPr>
    </w:lvl>
    <w:lvl w:ilvl="6" w:tplc="040B000F" w:tentative="1">
      <w:start w:val="1"/>
      <w:numFmt w:val="decimal"/>
      <w:lvlText w:val="%7."/>
      <w:lvlJc w:val="left"/>
      <w:pPr>
        <w:ind w:left="7288" w:hanging="360"/>
      </w:pPr>
    </w:lvl>
    <w:lvl w:ilvl="7" w:tplc="040B0019" w:tentative="1">
      <w:start w:val="1"/>
      <w:numFmt w:val="lowerLetter"/>
      <w:lvlText w:val="%8."/>
      <w:lvlJc w:val="left"/>
      <w:pPr>
        <w:ind w:left="8008" w:hanging="360"/>
      </w:pPr>
    </w:lvl>
    <w:lvl w:ilvl="8" w:tplc="040B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35" w15:restartNumberingAfterBreak="0">
    <w:nsid w:val="5EB457F4"/>
    <w:multiLevelType w:val="hybridMultilevel"/>
    <w:tmpl w:val="DE723FBC"/>
    <w:lvl w:ilvl="0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F410F17"/>
    <w:multiLevelType w:val="hybridMultilevel"/>
    <w:tmpl w:val="CC7E7316"/>
    <w:lvl w:ilvl="0" w:tplc="62944808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0B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5F687036"/>
    <w:multiLevelType w:val="hybridMultilevel"/>
    <w:tmpl w:val="37C6130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26049E"/>
    <w:multiLevelType w:val="hybridMultilevel"/>
    <w:tmpl w:val="C49AFEA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F46E2B"/>
    <w:multiLevelType w:val="hybridMultilevel"/>
    <w:tmpl w:val="559E0AF8"/>
    <w:lvl w:ilvl="0" w:tplc="040B000F">
      <w:start w:val="1"/>
      <w:numFmt w:val="decimal"/>
      <w:lvlText w:val="%1."/>
      <w:lvlJc w:val="left"/>
      <w:pPr>
        <w:ind w:left="1287" w:hanging="360"/>
      </w:pPr>
    </w:lvl>
    <w:lvl w:ilvl="1" w:tplc="040B0019" w:tentative="1">
      <w:start w:val="1"/>
      <w:numFmt w:val="lowerLetter"/>
      <w:lvlText w:val="%2."/>
      <w:lvlJc w:val="left"/>
      <w:pPr>
        <w:ind w:left="2007" w:hanging="360"/>
      </w:pPr>
    </w:lvl>
    <w:lvl w:ilvl="2" w:tplc="040B001B" w:tentative="1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F9E5202"/>
    <w:multiLevelType w:val="hybridMultilevel"/>
    <w:tmpl w:val="B18E0E58"/>
    <w:lvl w:ilvl="0" w:tplc="570265E0">
      <w:start w:val="1"/>
      <w:numFmt w:val="bullet"/>
      <w:lvlText w:val="•"/>
      <w:lvlJc w:val="left"/>
      <w:pPr>
        <w:ind w:left="927" w:hanging="360"/>
      </w:pPr>
      <w:rPr>
        <w:rFonts w:ascii="Arial" w:hAnsi="Arial" w:hint="default"/>
        <w:color w:val="303030"/>
      </w:rPr>
    </w:lvl>
    <w:lvl w:ilvl="1" w:tplc="040B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1" w15:restartNumberingAfterBreak="0">
    <w:nsid w:val="721B4D86"/>
    <w:multiLevelType w:val="hybridMultilevel"/>
    <w:tmpl w:val="7FF2E89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722367"/>
    <w:multiLevelType w:val="hybridMultilevel"/>
    <w:tmpl w:val="D90ADA8A"/>
    <w:lvl w:ilvl="0" w:tplc="040B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43" w15:restartNumberingAfterBreak="0">
    <w:nsid w:val="7F9D004A"/>
    <w:multiLevelType w:val="multilevel"/>
    <w:tmpl w:val="8ABE15F6"/>
    <w:lvl w:ilvl="0">
      <w:start w:val="1"/>
      <w:numFmt w:val="bullet"/>
      <w:pStyle w:val="Luettelo"/>
      <w:lvlText w:val="•"/>
      <w:lvlJc w:val="left"/>
      <w:pPr>
        <w:ind w:left="927" w:hanging="360"/>
      </w:pPr>
      <w:rPr>
        <w:rFonts w:ascii="Arial" w:hAnsi="Arial" w:cs="Arial" w:hint="default"/>
        <w:color w:val="303030"/>
      </w:rPr>
    </w:lvl>
    <w:lvl w:ilvl="1">
      <w:start w:val="1"/>
      <w:numFmt w:val="bullet"/>
      <w:pStyle w:val="Luettelo2"/>
      <w:lvlText w:val="−"/>
      <w:lvlJc w:val="left"/>
      <w:pPr>
        <w:tabs>
          <w:tab w:val="num" w:pos="1661"/>
        </w:tabs>
        <w:ind w:left="1281" w:hanging="357"/>
      </w:pPr>
      <w:rPr>
        <w:rFonts w:ascii="Geomanist" w:hAnsi="Geomanist" w:cs="Times New Roman" w:hint="default"/>
        <w:color w:val="auto"/>
      </w:rPr>
    </w:lvl>
    <w:lvl w:ilvl="2">
      <w:start w:val="1"/>
      <w:numFmt w:val="bullet"/>
      <w:pStyle w:val="Luettelo3"/>
      <w:lvlText w:val="o"/>
      <w:lvlJc w:val="left"/>
      <w:pPr>
        <w:ind w:left="1639" w:hanging="358"/>
      </w:pPr>
      <w:rPr>
        <w:rFonts w:ascii="Courier New" w:hAnsi="Courier New" w:cs="Times New Roman" w:hint="default"/>
      </w:rPr>
    </w:lvl>
    <w:lvl w:ilvl="3">
      <w:start w:val="1"/>
      <w:numFmt w:val="bullet"/>
      <w:pStyle w:val="Luettelo4"/>
      <w:lvlText w:val="•"/>
      <w:lvlJc w:val="left"/>
      <w:pPr>
        <w:ind w:left="1996" w:hanging="357"/>
      </w:pPr>
      <w:rPr>
        <w:rFonts w:ascii="Arial" w:hAnsi="Arial" w:cs="Times New Roman" w:hint="default"/>
        <w:color w:val="303030"/>
      </w:rPr>
    </w:lvl>
    <w:lvl w:ilvl="4">
      <w:start w:val="1"/>
      <w:numFmt w:val="bullet"/>
      <w:pStyle w:val="Luettelo5"/>
      <w:lvlText w:val="−"/>
      <w:lvlJc w:val="left"/>
      <w:pPr>
        <w:ind w:left="2353" w:hanging="357"/>
      </w:pPr>
      <w:rPr>
        <w:rFonts w:ascii="Geomanist" w:hAnsi="Geomanist" w:cs="Times New Roman" w:hint="default"/>
        <w:color w:val="auto"/>
      </w:rPr>
    </w:lvl>
    <w:lvl w:ilvl="5">
      <w:start w:val="1"/>
      <w:numFmt w:val="bullet"/>
      <w:lvlText w:val="•"/>
      <w:lvlJc w:val="left"/>
      <w:pPr>
        <w:ind w:left="2710" w:hanging="357"/>
      </w:pPr>
      <w:rPr>
        <w:rFonts w:ascii="Arial" w:hAnsi="Arial" w:cs="Times New Roman" w:hint="default"/>
        <w:color w:val="303030"/>
      </w:rPr>
    </w:lvl>
    <w:lvl w:ilvl="6">
      <w:start w:val="1"/>
      <w:numFmt w:val="bullet"/>
      <w:lvlText w:val="−"/>
      <w:lvlJc w:val="left"/>
      <w:pPr>
        <w:ind w:left="2914" w:hanging="204"/>
      </w:pPr>
      <w:rPr>
        <w:rFonts w:ascii="Geomanist" w:hAnsi="Geomanist" w:cs="Times New Roman" w:hint="default"/>
        <w:color w:val="auto"/>
      </w:rPr>
    </w:lvl>
    <w:lvl w:ilvl="7">
      <w:start w:val="1"/>
      <w:numFmt w:val="bullet"/>
      <w:lvlText w:val="o"/>
      <w:lvlJc w:val="left"/>
      <w:pPr>
        <w:ind w:left="3272" w:hanging="35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2" w:hanging="300"/>
      </w:pPr>
      <w:rPr>
        <w:rFonts w:ascii="Wingdings" w:hAnsi="Wingdings" w:cs="Times New Roman" w:hint="default"/>
      </w:rPr>
    </w:lvl>
  </w:abstractNum>
  <w:num w:numId="1" w16cid:durableId="698549812">
    <w:abstractNumId w:val="2"/>
  </w:num>
  <w:num w:numId="2" w16cid:durableId="1620910952">
    <w:abstractNumId w:val="4"/>
  </w:num>
  <w:num w:numId="3" w16cid:durableId="2032337175">
    <w:abstractNumId w:val="37"/>
  </w:num>
  <w:num w:numId="4" w16cid:durableId="393548548">
    <w:abstractNumId w:val="28"/>
  </w:num>
  <w:num w:numId="5" w16cid:durableId="823160596">
    <w:abstractNumId w:val="12"/>
  </w:num>
  <w:num w:numId="6" w16cid:durableId="1389497164">
    <w:abstractNumId w:val="10"/>
  </w:num>
  <w:num w:numId="7" w16cid:durableId="499546186">
    <w:abstractNumId w:val="38"/>
  </w:num>
  <w:num w:numId="8" w16cid:durableId="1416434016">
    <w:abstractNumId w:val="22"/>
  </w:num>
  <w:num w:numId="9" w16cid:durableId="1654724340">
    <w:abstractNumId w:val="21"/>
  </w:num>
  <w:num w:numId="10" w16cid:durableId="1530683743">
    <w:abstractNumId w:val="23"/>
  </w:num>
  <w:num w:numId="11" w16cid:durableId="405106637">
    <w:abstractNumId w:val="20"/>
  </w:num>
  <w:num w:numId="12" w16cid:durableId="55010816">
    <w:abstractNumId w:val="9"/>
  </w:num>
  <w:num w:numId="13" w16cid:durableId="1112168945">
    <w:abstractNumId w:val="33"/>
  </w:num>
  <w:num w:numId="14" w16cid:durableId="1431272906">
    <w:abstractNumId w:val="35"/>
  </w:num>
  <w:num w:numId="15" w16cid:durableId="2135906186">
    <w:abstractNumId w:val="11"/>
  </w:num>
  <w:num w:numId="16" w16cid:durableId="523902048">
    <w:abstractNumId w:val="41"/>
  </w:num>
  <w:num w:numId="17" w16cid:durableId="138572568">
    <w:abstractNumId w:val="8"/>
  </w:num>
  <w:num w:numId="18" w16cid:durableId="454443919">
    <w:abstractNumId w:val="29"/>
  </w:num>
  <w:num w:numId="19" w16cid:durableId="527913157">
    <w:abstractNumId w:val="14"/>
  </w:num>
  <w:num w:numId="20" w16cid:durableId="1757239809">
    <w:abstractNumId w:val="32"/>
  </w:num>
  <w:num w:numId="21" w16cid:durableId="1813986531">
    <w:abstractNumId w:val="5"/>
  </w:num>
  <w:num w:numId="22" w16cid:durableId="1628389199">
    <w:abstractNumId w:val="31"/>
  </w:num>
  <w:num w:numId="23" w16cid:durableId="1144273733">
    <w:abstractNumId w:val="13"/>
  </w:num>
  <w:num w:numId="24" w16cid:durableId="883718677">
    <w:abstractNumId w:val="3"/>
  </w:num>
  <w:num w:numId="25" w16cid:durableId="1800881932">
    <w:abstractNumId w:val="27"/>
  </w:num>
  <w:num w:numId="26" w16cid:durableId="1001587679">
    <w:abstractNumId w:val="26"/>
  </w:num>
  <w:num w:numId="27" w16cid:durableId="1861816658">
    <w:abstractNumId w:val="24"/>
  </w:num>
  <w:num w:numId="28" w16cid:durableId="1180966152">
    <w:abstractNumId w:val="25"/>
  </w:num>
  <w:num w:numId="29" w16cid:durableId="296640891">
    <w:abstractNumId w:val="43"/>
  </w:num>
  <w:num w:numId="30" w16cid:durableId="197868060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82132813">
    <w:abstractNumId w:val="40"/>
  </w:num>
  <w:num w:numId="32" w16cid:durableId="1682509505">
    <w:abstractNumId w:val="6"/>
  </w:num>
  <w:num w:numId="33" w16cid:durableId="492838171">
    <w:abstractNumId w:val="36"/>
  </w:num>
  <w:num w:numId="34" w16cid:durableId="82802493">
    <w:abstractNumId w:val="7"/>
  </w:num>
  <w:num w:numId="35" w16cid:durableId="129717362">
    <w:abstractNumId w:val="39"/>
  </w:num>
  <w:num w:numId="36" w16cid:durableId="1728454418">
    <w:abstractNumId w:val="1"/>
  </w:num>
  <w:num w:numId="37" w16cid:durableId="196553509">
    <w:abstractNumId w:val="19"/>
  </w:num>
  <w:num w:numId="38" w16cid:durableId="1882940042">
    <w:abstractNumId w:val="18"/>
  </w:num>
  <w:num w:numId="39" w16cid:durableId="494030006">
    <w:abstractNumId w:val="16"/>
  </w:num>
  <w:num w:numId="40" w16cid:durableId="1867912656">
    <w:abstractNumId w:val="0"/>
  </w:num>
  <w:num w:numId="41" w16cid:durableId="1388525449">
    <w:abstractNumId w:val="30"/>
  </w:num>
  <w:num w:numId="42" w16cid:durableId="99878087">
    <w:abstractNumId w:val="15"/>
  </w:num>
  <w:num w:numId="43" w16cid:durableId="1627270701">
    <w:abstractNumId w:val="34"/>
  </w:num>
  <w:num w:numId="44" w16cid:durableId="169688682">
    <w:abstractNumId w:val="17"/>
  </w:num>
  <w:num w:numId="45" w16cid:durableId="2119135835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1304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1BF"/>
    <w:rsid w:val="00004A1C"/>
    <w:rsid w:val="000058ED"/>
    <w:rsid w:val="000070D0"/>
    <w:rsid w:val="00015863"/>
    <w:rsid w:val="00026E0B"/>
    <w:rsid w:val="00032ADC"/>
    <w:rsid w:val="00033395"/>
    <w:rsid w:val="00041BEC"/>
    <w:rsid w:val="00043B13"/>
    <w:rsid w:val="000472A2"/>
    <w:rsid w:val="00047B49"/>
    <w:rsid w:val="0005588C"/>
    <w:rsid w:val="0006244C"/>
    <w:rsid w:val="000639CC"/>
    <w:rsid w:val="000640F8"/>
    <w:rsid w:val="00064BA3"/>
    <w:rsid w:val="00071632"/>
    <w:rsid w:val="00074D1C"/>
    <w:rsid w:val="000841CE"/>
    <w:rsid w:val="0009281C"/>
    <w:rsid w:val="00096843"/>
    <w:rsid w:val="000C27C6"/>
    <w:rsid w:val="000C3B26"/>
    <w:rsid w:val="000C3BE9"/>
    <w:rsid w:val="000C7049"/>
    <w:rsid w:val="000C7201"/>
    <w:rsid w:val="000C7E8C"/>
    <w:rsid w:val="000D20DF"/>
    <w:rsid w:val="000D6241"/>
    <w:rsid w:val="000F4350"/>
    <w:rsid w:val="00117BC3"/>
    <w:rsid w:val="00117F9C"/>
    <w:rsid w:val="001215D1"/>
    <w:rsid w:val="00125124"/>
    <w:rsid w:val="00127328"/>
    <w:rsid w:val="0013360B"/>
    <w:rsid w:val="0014405D"/>
    <w:rsid w:val="00147B97"/>
    <w:rsid w:val="00154073"/>
    <w:rsid w:val="00154452"/>
    <w:rsid w:val="00167DCA"/>
    <w:rsid w:val="001703FE"/>
    <w:rsid w:val="00174C64"/>
    <w:rsid w:val="00195851"/>
    <w:rsid w:val="001A5CD7"/>
    <w:rsid w:val="001A6268"/>
    <w:rsid w:val="001B2BAA"/>
    <w:rsid w:val="001B3DFA"/>
    <w:rsid w:val="001B5CF2"/>
    <w:rsid w:val="001C0EBC"/>
    <w:rsid w:val="001C1E9C"/>
    <w:rsid w:val="001C2E7D"/>
    <w:rsid w:val="001C40CB"/>
    <w:rsid w:val="001C4F0B"/>
    <w:rsid w:val="00201C58"/>
    <w:rsid w:val="00206450"/>
    <w:rsid w:val="0020646D"/>
    <w:rsid w:val="00211D88"/>
    <w:rsid w:val="00217FAB"/>
    <w:rsid w:val="0022111F"/>
    <w:rsid w:val="002243A3"/>
    <w:rsid w:val="00226F75"/>
    <w:rsid w:val="00236375"/>
    <w:rsid w:val="0025343F"/>
    <w:rsid w:val="002546AC"/>
    <w:rsid w:val="00271621"/>
    <w:rsid w:val="002742FA"/>
    <w:rsid w:val="00277796"/>
    <w:rsid w:val="00280709"/>
    <w:rsid w:val="00283F7A"/>
    <w:rsid w:val="00287385"/>
    <w:rsid w:val="00294EFC"/>
    <w:rsid w:val="00295131"/>
    <w:rsid w:val="002A6686"/>
    <w:rsid w:val="002B2A24"/>
    <w:rsid w:val="002E0F26"/>
    <w:rsid w:val="002E21B9"/>
    <w:rsid w:val="002E4A86"/>
    <w:rsid w:val="0030309C"/>
    <w:rsid w:val="00307299"/>
    <w:rsid w:val="00311193"/>
    <w:rsid w:val="0031154F"/>
    <w:rsid w:val="00313BCB"/>
    <w:rsid w:val="003165E5"/>
    <w:rsid w:val="00317AA4"/>
    <w:rsid w:val="00326034"/>
    <w:rsid w:val="00345DE7"/>
    <w:rsid w:val="00350642"/>
    <w:rsid w:val="00351C7F"/>
    <w:rsid w:val="00356779"/>
    <w:rsid w:val="003606BB"/>
    <w:rsid w:val="003652A1"/>
    <w:rsid w:val="00371133"/>
    <w:rsid w:val="003804DC"/>
    <w:rsid w:val="00387F7C"/>
    <w:rsid w:val="00392DAD"/>
    <w:rsid w:val="003A34B9"/>
    <w:rsid w:val="003B7DD9"/>
    <w:rsid w:val="003C19EE"/>
    <w:rsid w:val="003C731A"/>
    <w:rsid w:val="003C7E4D"/>
    <w:rsid w:val="003D4166"/>
    <w:rsid w:val="003D70A7"/>
    <w:rsid w:val="003E0879"/>
    <w:rsid w:val="003E1080"/>
    <w:rsid w:val="003E10EB"/>
    <w:rsid w:val="003F1255"/>
    <w:rsid w:val="003F4A60"/>
    <w:rsid w:val="003F79C0"/>
    <w:rsid w:val="00400672"/>
    <w:rsid w:val="00406696"/>
    <w:rsid w:val="00407DD8"/>
    <w:rsid w:val="004113BC"/>
    <w:rsid w:val="0041347C"/>
    <w:rsid w:val="004134BF"/>
    <w:rsid w:val="004145E6"/>
    <w:rsid w:val="00416DF4"/>
    <w:rsid w:val="00420D16"/>
    <w:rsid w:val="00426420"/>
    <w:rsid w:val="004265B6"/>
    <w:rsid w:val="00432695"/>
    <w:rsid w:val="00434F82"/>
    <w:rsid w:val="00437D93"/>
    <w:rsid w:val="004434C0"/>
    <w:rsid w:val="004474AD"/>
    <w:rsid w:val="00453B2B"/>
    <w:rsid w:val="00456474"/>
    <w:rsid w:val="0045661C"/>
    <w:rsid w:val="00464F28"/>
    <w:rsid w:val="004674C7"/>
    <w:rsid w:val="00473BF1"/>
    <w:rsid w:val="0047520D"/>
    <w:rsid w:val="004756C0"/>
    <w:rsid w:val="00484774"/>
    <w:rsid w:val="0049536E"/>
    <w:rsid w:val="004A0AEA"/>
    <w:rsid w:val="004A523B"/>
    <w:rsid w:val="004C3CFC"/>
    <w:rsid w:val="004E0630"/>
    <w:rsid w:val="004E4251"/>
    <w:rsid w:val="004F1DCB"/>
    <w:rsid w:val="004F4BAA"/>
    <w:rsid w:val="004F6B0C"/>
    <w:rsid w:val="00506C45"/>
    <w:rsid w:val="00511BE5"/>
    <w:rsid w:val="00512B56"/>
    <w:rsid w:val="0051592D"/>
    <w:rsid w:val="00527C91"/>
    <w:rsid w:val="0054267A"/>
    <w:rsid w:val="00542AF5"/>
    <w:rsid w:val="00542CD9"/>
    <w:rsid w:val="005703FA"/>
    <w:rsid w:val="00582975"/>
    <w:rsid w:val="005A6DC9"/>
    <w:rsid w:val="005B7196"/>
    <w:rsid w:val="005C18A2"/>
    <w:rsid w:val="005C301D"/>
    <w:rsid w:val="005C3D5B"/>
    <w:rsid w:val="005D4478"/>
    <w:rsid w:val="005E0552"/>
    <w:rsid w:val="005E417D"/>
    <w:rsid w:val="005E48EA"/>
    <w:rsid w:val="005F21E8"/>
    <w:rsid w:val="005F3A5E"/>
    <w:rsid w:val="005F3EAC"/>
    <w:rsid w:val="005F4A07"/>
    <w:rsid w:val="005F7D3F"/>
    <w:rsid w:val="00601D7D"/>
    <w:rsid w:val="00602373"/>
    <w:rsid w:val="00605ACB"/>
    <w:rsid w:val="0060724A"/>
    <w:rsid w:val="00612226"/>
    <w:rsid w:val="00624F83"/>
    <w:rsid w:val="0063076F"/>
    <w:rsid w:val="00630CF2"/>
    <w:rsid w:val="00632E93"/>
    <w:rsid w:val="00653706"/>
    <w:rsid w:val="00654407"/>
    <w:rsid w:val="006739FF"/>
    <w:rsid w:val="00673F2A"/>
    <w:rsid w:val="006773A8"/>
    <w:rsid w:val="00681A2C"/>
    <w:rsid w:val="00695733"/>
    <w:rsid w:val="006B2C10"/>
    <w:rsid w:val="006B321C"/>
    <w:rsid w:val="006B426D"/>
    <w:rsid w:val="006B5264"/>
    <w:rsid w:val="006C32CF"/>
    <w:rsid w:val="006C42B7"/>
    <w:rsid w:val="006C4422"/>
    <w:rsid w:val="006D657D"/>
    <w:rsid w:val="006D6722"/>
    <w:rsid w:val="006D73C5"/>
    <w:rsid w:val="006E0F3C"/>
    <w:rsid w:val="006E6DFC"/>
    <w:rsid w:val="006F1F1E"/>
    <w:rsid w:val="006F36F8"/>
    <w:rsid w:val="006F5F4B"/>
    <w:rsid w:val="00705835"/>
    <w:rsid w:val="00714450"/>
    <w:rsid w:val="00717C80"/>
    <w:rsid w:val="007255BF"/>
    <w:rsid w:val="0073191E"/>
    <w:rsid w:val="0073713A"/>
    <w:rsid w:val="0074104E"/>
    <w:rsid w:val="007435D1"/>
    <w:rsid w:val="0074564A"/>
    <w:rsid w:val="00750974"/>
    <w:rsid w:val="00760947"/>
    <w:rsid w:val="00761BEF"/>
    <w:rsid w:val="007632A7"/>
    <w:rsid w:val="00770998"/>
    <w:rsid w:val="00771F4A"/>
    <w:rsid w:val="007727E6"/>
    <w:rsid w:val="00772F60"/>
    <w:rsid w:val="007A037F"/>
    <w:rsid w:val="007A54E0"/>
    <w:rsid w:val="007A651F"/>
    <w:rsid w:val="007A77BC"/>
    <w:rsid w:val="007B2813"/>
    <w:rsid w:val="007C1C73"/>
    <w:rsid w:val="007C7C4F"/>
    <w:rsid w:val="007D288D"/>
    <w:rsid w:val="0080351B"/>
    <w:rsid w:val="00817821"/>
    <w:rsid w:val="008217E2"/>
    <w:rsid w:val="00830601"/>
    <w:rsid w:val="00833A36"/>
    <w:rsid w:val="008377BD"/>
    <w:rsid w:val="00843BF7"/>
    <w:rsid w:val="00844364"/>
    <w:rsid w:val="00850567"/>
    <w:rsid w:val="00860E8C"/>
    <w:rsid w:val="00872BAE"/>
    <w:rsid w:val="0087374E"/>
    <w:rsid w:val="00876CF1"/>
    <w:rsid w:val="00880A75"/>
    <w:rsid w:val="008832FB"/>
    <w:rsid w:val="00885C59"/>
    <w:rsid w:val="00893F7D"/>
    <w:rsid w:val="008A1692"/>
    <w:rsid w:val="008A6A82"/>
    <w:rsid w:val="008A707E"/>
    <w:rsid w:val="008B1667"/>
    <w:rsid w:val="008E5DF6"/>
    <w:rsid w:val="008E71FB"/>
    <w:rsid w:val="008F0DD8"/>
    <w:rsid w:val="008F78F1"/>
    <w:rsid w:val="00903581"/>
    <w:rsid w:val="0090516C"/>
    <w:rsid w:val="00911FC6"/>
    <w:rsid w:val="00913530"/>
    <w:rsid w:val="00920BDD"/>
    <w:rsid w:val="00920D1C"/>
    <w:rsid w:val="009215AC"/>
    <w:rsid w:val="00950869"/>
    <w:rsid w:val="009552F8"/>
    <w:rsid w:val="00967360"/>
    <w:rsid w:val="00982AB1"/>
    <w:rsid w:val="00985B7C"/>
    <w:rsid w:val="00985C4A"/>
    <w:rsid w:val="009939B4"/>
    <w:rsid w:val="0099556F"/>
    <w:rsid w:val="009978C4"/>
    <w:rsid w:val="009B00F8"/>
    <w:rsid w:val="009B1C04"/>
    <w:rsid w:val="009B4212"/>
    <w:rsid w:val="009C4CA5"/>
    <w:rsid w:val="009D2EF8"/>
    <w:rsid w:val="009D7BB0"/>
    <w:rsid w:val="009E2553"/>
    <w:rsid w:val="009E3D1F"/>
    <w:rsid w:val="009E40DA"/>
    <w:rsid w:val="009F0890"/>
    <w:rsid w:val="009F4E46"/>
    <w:rsid w:val="009F55D5"/>
    <w:rsid w:val="00A01F8D"/>
    <w:rsid w:val="00A061BF"/>
    <w:rsid w:val="00A0715C"/>
    <w:rsid w:val="00A1116A"/>
    <w:rsid w:val="00A139D0"/>
    <w:rsid w:val="00A3260C"/>
    <w:rsid w:val="00A40ED0"/>
    <w:rsid w:val="00A40F17"/>
    <w:rsid w:val="00A413C6"/>
    <w:rsid w:val="00A50B0A"/>
    <w:rsid w:val="00A53BF5"/>
    <w:rsid w:val="00A65357"/>
    <w:rsid w:val="00A71532"/>
    <w:rsid w:val="00A86613"/>
    <w:rsid w:val="00A946A5"/>
    <w:rsid w:val="00A961CB"/>
    <w:rsid w:val="00AB124A"/>
    <w:rsid w:val="00AB3675"/>
    <w:rsid w:val="00AC23B1"/>
    <w:rsid w:val="00AC7BC5"/>
    <w:rsid w:val="00AD043D"/>
    <w:rsid w:val="00AE3799"/>
    <w:rsid w:val="00AF69EA"/>
    <w:rsid w:val="00B0043C"/>
    <w:rsid w:val="00B06142"/>
    <w:rsid w:val="00B11AE9"/>
    <w:rsid w:val="00B1203F"/>
    <w:rsid w:val="00B14070"/>
    <w:rsid w:val="00B15DA1"/>
    <w:rsid w:val="00B202CF"/>
    <w:rsid w:val="00B26188"/>
    <w:rsid w:val="00B361BA"/>
    <w:rsid w:val="00B36728"/>
    <w:rsid w:val="00B37637"/>
    <w:rsid w:val="00B47A21"/>
    <w:rsid w:val="00B52E19"/>
    <w:rsid w:val="00B536C1"/>
    <w:rsid w:val="00B56A02"/>
    <w:rsid w:val="00B65068"/>
    <w:rsid w:val="00B672F0"/>
    <w:rsid w:val="00B75721"/>
    <w:rsid w:val="00B774BF"/>
    <w:rsid w:val="00B83275"/>
    <w:rsid w:val="00B92579"/>
    <w:rsid w:val="00BA5301"/>
    <w:rsid w:val="00BA7BA5"/>
    <w:rsid w:val="00BB1B52"/>
    <w:rsid w:val="00BC4397"/>
    <w:rsid w:val="00BC768D"/>
    <w:rsid w:val="00BD2236"/>
    <w:rsid w:val="00BF430D"/>
    <w:rsid w:val="00BF73CF"/>
    <w:rsid w:val="00C0108D"/>
    <w:rsid w:val="00C014B6"/>
    <w:rsid w:val="00C10165"/>
    <w:rsid w:val="00C1070E"/>
    <w:rsid w:val="00C112AE"/>
    <w:rsid w:val="00C14CB7"/>
    <w:rsid w:val="00C164B8"/>
    <w:rsid w:val="00C2018C"/>
    <w:rsid w:val="00C23806"/>
    <w:rsid w:val="00C24B1E"/>
    <w:rsid w:val="00C257FC"/>
    <w:rsid w:val="00C455E4"/>
    <w:rsid w:val="00C46D72"/>
    <w:rsid w:val="00C479A0"/>
    <w:rsid w:val="00C56D47"/>
    <w:rsid w:val="00C635DE"/>
    <w:rsid w:val="00C65EC3"/>
    <w:rsid w:val="00C71063"/>
    <w:rsid w:val="00C72946"/>
    <w:rsid w:val="00C743E5"/>
    <w:rsid w:val="00C77D13"/>
    <w:rsid w:val="00C8579A"/>
    <w:rsid w:val="00C8584F"/>
    <w:rsid w:val="00C85D1C"/>
    <w:rsid w:val="00C867BC"/>
    <w:rsid w:val="00CA0EED"/>
    <w:rsid w:val="00CA6827"/>
    <w:rsid w:val="00CA7D97"/>
    <w:rsid w:val="00CB11A6"/>
    <w:rsid w:val="00CF347E"/>
    <w:rsid w:val="00CF35E5"/>
    <w:rsid w:val="00D0108D"/>
    <w:rsid w:val="00D07AB2"/>
    <w:rsid w:val="00D12208"/>
    <w:rsid w:val="00D12EAE"/>
    <w:rsid w:val="00D320C9"/>
    <w:rsid w:val="00D32DA0"/>
    <w:rsid w:val="00D37081"/>
    <w:rsid w:val="00D41A7E"/>
    <w:rsid w:val="00D43B00"/>
    <w:rsid w:val="00D502AB"/>
    <w:rsid w:val="00D51F5E"/>
    <w:rsid w:val="00D67C9F"/>
    <w:rsid w:val="00D724D2"/>
    <w:rsid w:val="00D72A44"/>
    <w:rsid w:val="00D74B23"/>
    <w:rsid w:val="00D81E08"/>
    <w:rsid w:val="00D91750"/>
    <w:rsid w:val="00DA059E"/>
    <w:rsid w:val="00DA1095"/>
    <w:rsid w:val="00DA3383"/>
    <w:rsid w:val="00DB043B"/>
    <w:rsid w:val="00DB2E2C"/>
    <w:rsid w:val="00DB3182"/>
    <w:rsid w:val="00DD0959"/>
    <w:rsid w:val="00DD1C72"/>
    <w:rsid w:val="00DD3AF5"/>
    <w:rsid w:val="00DD3BA1"/>
    <w:rsid w:val="00DD632A"/>
    <w:rsid w:val="00DD6B1B"/>
    <w:rsid w:val="00DE4BC9"/>
    <w:rsid w:val="00DE588E"/>
    <w:rsid w:val="00DF5FF8"/>
    <w:rsid w:val="00E00176"/>
    <w:rsid w:val="00E05681"/>
    <w:rsid w:val="00E064F6"/>
    <w:rsid w:val="00E10227"/>
    <w:rsid w:val="00E178BA"/>
    <w:rsid w:val="00E20CFE"/>
    <w:rsid w:val="00E20F1E"/>
    <w:rsid w:val="00E257CF"/>
    <w:rsid w:val="00E268A5"/>
    <w:rsid w:val="00E372A3"/>
    <w:rsid w:val="00E4199B"/>
    <w:rsid w:val="00E4597A"/>
    <w:rsid w:val="00E45AF2"/>
    <w:rsid w:val="00E64F83"/>
    <w:rsid w:val="00E701AA"/>
    <w:rsid w:val="00E7067C"/>
    <w:rsid w:val="00E7785A"/>
    <w:rsid w:val="00E80176"/>
    <w:rsid w:val="00E81F28"/>
    <w:rsid w:val="00E83753"/>
    <w:rsid w:val="00E91ABC"/>
    <w:rsid w:val="00E9221A"/>
    <w:rsid w:val="00EA647E"/>
    <w:rsid w:val="00EB2C37"/>
    <w:rsid w:val="00EB3F49"/>
    <w:rsid w:val="00EB53E7"/>
    <w:rsid w:val="00EC6792"/>
    <w:rsid w:val="00ED1AB3"/>
    <w:rsid w:val="00EE009F"/>
    <w:rsid w:val="00EE326A"/>
    <w:rsid w:val="00EF7807"/>
    <w:rsid w:val="00F1568B"/>
    <w:rsid w:val="00F21D78"/>
    <w:rsid w:val="00F273EE"/>
    <w:rsid w:val="00F40EEB"/>
    <w:rsid w:val="00F445A3"/>
    <w:rsid w:val="00F47AD0"/>
    <w:rsid w:val="00F54179"/>
    <w:rsid w:val="00F6447A"/>
    <w:rsid w:val="00F66C44"/>
    <w:rsid w:val="00F92DDB"/>
    <w:rsid w:val="00FA5E7C"/>
    <w:rsid w:val="00FA7F64"/>
    <w:rsid w:val="00FB2576"/>
    <w:rsid w:val="00FC241F"/>
    <w:rsid w:val="00FD14D0"/>
    <w:rsid w:val="00FD70A1"/>
    <w:rsid w:val="00FE2ED6"/>
    <w:rsid w:val="00FE697A"/>
    <w:rsid w:val="0A3FDE93"/>
    <w:rsid w:val="0DBD14D1"/>
    <w:rsid w:val="4482D947"/>
    <w:rsid w:val="5E31678B"/>
    <w:rsid w:val="62C2D501"/>
    <w:rsid w:val="669D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2"/>
    </o:shapelayout>
  </w:shapeDefaults>
  <w:decimalSymbol w:val=","/>
  <w:listSeparator w:val=";"/>
  <w14:docId w14:val="06EEFADA"/>
  <w15:docId w15:val="{DEAE96A8-00C7-4600-BC81-459897ACC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2"/>
        <w:szCs w:val="22"/>
        <w:lang w:val="fi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locked="1" w:uiPriority="10" w:qFormat="1"/>
    <w:lsdException w:name="Closing" w:semiHidden="1" w:unhideWhenUsed="1"/>
    <w:lsdException w:name="Signature" w:uiPriority="89" w:qFormat="1"/>
    <w:lsdException w:name="Default Paragraph Font" w:semiHidden="1" w:uiPriority="1" w:unhideWhenUsed="1"/>
    <w:lsdException w:name="Body Text" w:semiHidden="1" w:unhideWhenUsed="1" w:qFormat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semiHidden="1" w:uiPriority="8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semiHidden="1" w:uiPriority="90"/>
    <w:lsdException w:name="Intense Quote" w:semiHidden="1" w:uiPriority="9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89"/>
    <w:lsdException w:name="Intense Emphasis" w:semiHidden="1" w:uiPriority="89"/>
    <w:lsdException w:name="Subtle Reference" w:semiHidden="1" w:uiPriority="90"/>
    <w:lsdException w:name="Intense Reference" w:semiHidden="1" w:uiPriority="89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uiPriority w:val="2"/>
    <w:qFormat/>
    <w:rsid w:val="00B536C1"/>
    <w:pPr>
      <w:tabs>
        <w:tab w:val="left" w:pos="1304"/>
        <w:tab w:val="left" w:pos="2608"/>
      </w:tabs>
    </w:pPr>
  </w:style>
  <w:style w:type="paragraph" w:styleId="Otsikko1">
    <w:name w:val="heading 1"/>
    <w:basedOn w:val="Normaali"/>
    <w:next w:val="Leipteksti"/>
    <w:link w:val="Otsikko1Char"/>
    <w:uiPriority w:val="14"/>
    <w:qFormat/>
    <w:rsid w:val="00EC6792"/>
    <w:pPr>
      <w:keepNext/>
      <w:keepLines/>
      <w:numPr>
        <w:numId w:val="27"/>
      </w:numPr>
      <w:spacing w:before="360" w:after="120"/>
      <w:ind w:left="567" w:hanging="567"/>
      <w:outlineLvl w:val="0"/>
    </w:pPr>
    <w:rPr>
      <w:rFonts w:ascii="Arial" w:eastAsiaTheme="majorEastAsia" w:hAnsi="Arial" w:cstheme="majorHAnsi"/>
      <w:b/>
      <w:bCs/>
      <w:szCs w:val="28"/>
    </w:rPr>
  </w:style>
  <w:style w:type="paragraph" w:styleId="Otsikko2">
    <w:name w:val="heading 2"/>
    <w:basedOn w:val="Normaali"/>
    <w:next w:val="Leipteksti"/>
    <w:link w:val="Otsikko2Char"/>
    <w:uiPriority w:val="14"/>
    <w:qFormat/>
    <w:rsid w:val="00E372A3"/>
    <w:pPr>
      <w:keepNext/>
      <w:keepLines/>
      <w:numPr>
        <w:ilvl w:val="1"/>
        <w:numId w:val="27"/>
      </w:numPr>
      <w:spacing w:before="360" w:after="120" w:line="260" w:lineRule="exact"/>
      <w:outlineLvl w:val="1"/>
    </w:pPr>
    <w:rPr>
      <w:rFonts w:ascii="Arial" w:eastAsiaTheme="majorEastAsia" w:hAnsi="Arial" w:cstheme="majorHAnsi"/>
      <w:b/>
      <w:bCs/>
      <w:szCs w:val="26"/>
    </w:rPr>
  </w:style>
  <w:style w:type="paragraph" w:styleId="Otsikko3">
    <w:name w:val="heading 3"/>
    <w:basedOn w:val="Otsikko2"/>
    <w:next w:val="Leipteksti"/>
    <w:link w:val="Otsikko3Char"/>
    <w:uiPriority w:val="14"/>
    <w:qFormat/>
    <w:rsid w:val="00EC6792"/>
    <w:pPr>
      <w:numPr>
        <w:ilvl w:val="2"/>
      </w:numPr>
      <w:outlineLvl w:val="2"/>
    </w:pPr>
    <w:rPr>
      <w:rFonts w:cstheme="majorBidi"/>
      <w:bCs w:val="0"/>
    </w:rPr>
  </w:style>
  <w:style w:type="paragraph" w:styleId="Otsikko4">
    <w:name w:val="heading 4"/>
    <w:basedOn w:val="Otsikko2"/>
    <w:next w:val="Leipteksti"/>
    <w:link w:val="Otsikko4Char"/>
    <w:uiPriority w:val="14"/>
    <w:semiHidden/>
    <w:rsid w:val="0045661C"/>
    <w:pPr>
      <w:numPr>
        <w:ilvl w:val="3"/>
      </w:numPr>
      <w:outlineLvl w:val="3"/>
    </w:pPr>
    <w:rPr>
      <w:rFonts w:cstheme="majorBidi"/>
      <w:bCs w:val="0"/>
      <w:iCs/>
    </w:rPr>
  </w:style>
  <w:style w:type="paragraph" w:styleId="Otsikko5">
    <w:name w:val="heading 5"/>
    <w:basedOn w:val="Otsikko4"/>
    <w:next w:val="Leipteksti"/>
    <w:link w:val="Otsikko5Char"/>
    <w:uiPriority w:val="14"/>
    <w:semiHidden/>
    <w:rsid w:val="0045661C"/>
    <w:pPr>
      <w:numPr>
        <w:ilvl w:val="4"/>
      </w:numPr>
      <w:outlineLvl w:val="4"/>
    </w:pPr>
  </w:style>
  <w:style w:type="paragraph" w:styleId="Otsikko6">
    <w:name w:val="heading 6"/>
    <w:basedOn w:val="Normaali"/>
    <w:next w:val="Leipteksti"/>
    <w:link w:val="Otsikko6Char"/>
    <w:uiPriority w:val="14"/>
    <w:semiHidden/>
    <w:rsid w:val="0045661C"/>
    <w:pPr>
      <w:keepNext/>
      <w:keepLines/>
      <w:numPr>
        <w:ilvl w:val="5"/>
        <w:numId w:val="27"/>
      </w:numPr>
      <w:outlineLvl w:val="5"/>
    </w:pPr>
    <w:rPr>
      <w:rFonts w:asciiTheme="majorHAnsi" w:eastAsiaTheme="majorEastAsia" w:hAnsiTheme="majorHAnsi" w:cstheme="majorBidi"/>
      <w:b/>
    </w:rPr>
  </w:style>
  <w:style w:type="paragraph" w:styleId="Otsikko7">
    <w:name w:val="heading 7"/>
    <w:basedOn w:val="Normaali"/>
    <w:next w:val="Leipteksti"/>
    <w:link w:val="Otsikko7Char"/>
    <w:uiPriority w:val="15"/>
    <w:semiHidden/>
    <w:rsid w:val="0045661C"/>
    <w:pPr>
      <w:keepNext/>
      <w:keepLines/>
      <w:numPr>
        <w:ilvl w:val="6"/>
        <w:numId w:val="27"/>
      </w:numPr>
      <w:outlineLvl w:val="6"/>
    </w:pPr>
    <w:rPr>
      <w:rFonts w:asciiTheme="majorHAnsi" w:eastAsiaTheme="majorEastAsia" w:hAnsiTheme="majorHAnsi" w:cstheme="majorBidi"/>
      <w:b/>
      <w:iCs/>
    </w:rPr>
  </w:style>
  <w:style w:type="paragraph" w:styleId="Otsikko8">
    <w:name w:val="heading 8"/>
    <w:basedOn w:val="Normaali"/>
    <w:next w:val="Leipteksti"/>
    <w:link w:val="Otsikko8Char"/>
    <w:uiPriority w:val="15"/>
    <w:semiHidden/>
    <w:rsid w:val="0045661C"/>
    <w:pPr>
      <w:keepNext/>
      <w:keepLines/>
      <w:numPr>
        <w:ilvl w:val="7"/>
        <w:numId w:val="27"/>
      </w:numPr>
      <w:outlineLvl w:val="7"/>
    </w:pPr>
    <w:rPr>
      <w:rFonts w:asciiTheme="majorHAnsi" w:eastAsiaTheme="majorEastAsia" w:hAnsiTheme="majorHAnsi" w:cstheme="majorBidi"/>
      <w:b/>
      <w:szCs w:val="21"/>
    </w:rPr>
  </w:style>
  <w:style w:type="paragraph" w:styleId="Otsikko9">
    <w:name w:val="heading 9"/>
    <w:basedOn w:val="Normaali"/>
    <w:next w:val="Leipteksti"/>
    <w:link w:val="Otsikko9Char"/>
    <w:uiPriority w:val="15"/>
    <w:semiHidden/>
    <w:rsid w:val="0045661C"/>
    <w:pPr>
      <w:keepNext/>
      <w:keepLines/>
      <w:numPr>
        <w:ilvl w:val="8"/>
        <w:numId w:val="27"/>
      </w:numPr>
      <w:outlineLvl w:val="8"/>
    </w:pPr>
    <w:rPr>
      <w:rFonts w:asciiTheme="majorHAnsi" w:eastAsiaTheme="majorEastAsia" w:hAnsiTheme="majorHAnsi" w:cstheme="majorBidi"/>
      <w:b/>
      <w:iCs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14"/>
    <w:rsid w:val="004265B6"/>
    <w:rPr>
      <w:rFonts w:ascii="Arial" w:eastAsiaTheme="majorEastAsia" w:hAnsi="Arial" w:cstheme="majorHAnsi"/>
      <w:b/>
      <w:bCs/>
      <w:szCs w:val="28"/>
    </w:rPr>
  </w:style>
  <w:style w:type="paragraph" w:styleId="Yltunniste">
    <w:name w:val="header"/>
    <w:basedOn w:val="Normaali"/>
    <w:link w:val="YltunnisteChar"/>
    <w:uiPriority w:val="94"/>
    <w:semiHidden/>
    <w:rsid w:val="00DB043B"/>
    <w:pPr>
      <w:jc w:val="right"/>
    </w:pPr>
    <w:rPr>
      <w:sz w:val="20"/>
    </w:rPr>
  </w:style>
  <w:style w:type="paragraph" w:styleId="Leipteksti">
    <w:name w:val="Body Text"/>
    <w:basedOn w:val="Normaali"/>
    <w:link w:val="LeiptekstiChar"/>
    <w:uiPriority w:val="2"/>
    <w:qFormat/>
    <w:rsid w:val="00D502AB"/>
    <w:pPr>
      <w:spacing w:after="120" w:line="280" w:lineRule="atLeast"/>
      <w:ind w:left="2608"/>
    </w:pPr>
  </w:style>
  <w:style w:type="character" w:customStyle="1" w:styleId="LeiptekstiChar">
    <w:name w:val="Leipäteksti Char"/>
    <w:basedOn w:val="Kappaleenoletusfontti"/>
    <w:link w:val="Leipteksti"/>
    <w:uiPriority w:val="2"/>
    <w:rsid w:val="00D502AB"/>
  </w:style>
  <w:style w:type="character" w:customStyle="1" w:styleId="YltunnisteChar">
    <w:name w:val="Ylätunniste Char"/>
    <w:basedOn w:val="Kappaleenoletusfontti"/>
    <w:link w:val="Yltunniste"/>
    <w:uiPriority w:val="94"/>
    <w:semiHidden/>
    <w:rsid w:val="000C7049"/>
    <w:rPr>
      <w:sz w:val="20"/>
    </w:rPr>
  </w:style>
  <w:style w:type="paragraph" w:styleId="Alatunniste">
    <w:name w:val="footer"/>
    <w:link w:val="AlatunnisteChar"/>
    <w:uiPriority w:val="94"/>
    <w:rsid w:val="00CF35E5"/>
    <w:pPr>
      <w:tabs>
        <w:tab w:val="left" w:pos="2359"/>
        <w:tab w:val="left" w:pos="4717"/>
        <w:tab w:val="left" w:pos="7371"/>
      </w:tabs>
      <w:spacing w:before="40"/>
    </w:pPr>
    <w:rPr>
      <w:noProof/>
      <w:sz w:val="16"/>
    </w:rPr>
  </w:style>
  <w:style w:type="character" w:customStyle="1" w:styleId="AlatunnisteChar">
    <w:name w:val="Alatunniste Char"/>
    <w:basedOn w:val="Kappaleenoletusfontti"/>
    <w:link w:val="Alatunniste"/>
    <w:uiPriority w:val="94"/>
    <w:rsid w:val="00CF35E5"/>
    <w:rPr>
      <w:noProof/>
      <w:sz w:val="16"/>
    </w:rPr>
  </w:style>
  <w:style w:type="paragraph" w:styleId="Otsikko">
    <w:name w:val="Title"/>
    <w:basedOn w:val="Normaali"/>
    <w:next w:val="Leipteksti"/>
    <w:link w:val="OtsikkoChar"/>
    <w:uiPriority w:val="10"/>
    <w:qFormat/>
    <w:locked/>
    <w:rsid w:val="00850567"/>
    <w:pPr>
      <w:spacing w:before="360" w:after="360"/>
      <w:contextualSpacing/>
      <w:outlineLvl w:val="0"/>
    </w:pPr>
    <w:rPr>
      <w:rFonts w:asciiTheme="majorHAnsi" w:eastAsiaTheme="majorEastAsia" w:hAnsiTheme="majorHAnsi" w:cstheme="majorHAnsi"/>
      <w:b/>
      <w:kern w:val="28"/>
      <w:szCs w:val="52"/>
    </w:rPr>
  </w:style>
  <w:style w:type="character" w:customStyle="1" w:styleId="OtsikkoChar">
    <w:name w:val="Otsikko Char"/>
    <w:basedOn w:val="Kappaleenoletusfontti"/>
    <w:link w:val="Otsikko"/>
    <w:uiPriority w:val="10"/>
    <w:rsid w:val="00850567"/>
    <w:rPr>
      <w:rFonts w:asciiTheme="majorHAnsi" w:eastAsiaTheme="majorEastAsia" w:hAnsiTheme="majorHAnsi" w:cstheme="majorHAnsi"/>
      <w:b/>
      <w:kern w:val="28"/>
      <w:szCs w:val="52"/>
    </w:rPr>
  </w:style>
  <w:style w:type="character" w:customStyle="1" w:styleId="Otsikko2Char">
    <w:name w:val="Otsikko 2 Char"/>
    <w:basedOn w:val="Kappaleenoletusfontti"/>
    <w:link w:val="Otsikko2"/>
    <w:uiPriority w:val="14"/>
    <w:rsid w:val="00E372A3"/>
    <w:rPr>
      <w:rFonts w:ascii="Arial" w:eastAsiaTheme="majorEastAsia" w:hAnsi="Arial" w:cstheme="majorHAnsi"/>
      <w:b/>
      <w:bCs/>
      <w:szCs w:val="26"/>
    </w:rPr>
  </w:style>
  <w:style w:type="paragraph" w:styleId="Alaotsikko">
    <w:name w:val="Subtitle"/>
    <w:basedOn w:val="Normaali"/>
    <w:next w:val="Leipteksti"/>
    <w:link w:val="AlaotsikkoChar"/>
    <w:uiPriority w:val="11"/>
    <w:qFormat/>
    <w:rsid w:val="003C7E4D"/>
    <w:pPr>
      <w:numPr>
        <w:ilvl w:val="1"/>
      </w:numPr>
      <w:spacing w:before="260" w:after="120" w:line="260" w:lineRule="exact"/>
      <w:ind w:left="2608"/>
    </w:pPr>
    <w:rPr>
      <w:rFonts w:ascii="Arial" w:eastAsiaTheme="majorEastAsia" w:hAnsi="Arial" w:cstheme="majorHAnsi"/>
      <w:b/>
      <w:iCs/>
      <w:szCs w:val="24"/>
    </w:rPr>
  </w:style>
  <w:style w:type="character" w:customStyle="1" w:styleId="AlaotsikkoChar">
    <w:name w:val="Alaotsikko Char"/>
    <w:basedOn w:val="Kappaleenoletusfontti"/>
    <w:link w:val="Alaotsikko"/>
    <w:uiPriority w:val="11"/>
    <w:rsid w:val="003C7E4D"/>
    <w:rPr>
      <w:rFonts w:ascii="Arial" w:eastAsiaTheme="majorEastAsia" w:hAnsi="Arial" w:cstheme="majorHAnsi"/>
      <w:b/>
      <w:iCs/>
      <w:szCs w:val="24"/>
    </w:rPr>
  </w:style>
  <w:style w:type="paragraph" w:styleId="Eivli">
    <w:name w:val="No Spacing"/>
    <w:uiPriority w:val="89"/>
    <w:semiHidden/>
    <w:rsid w:val="008B1667"/>
  </w:style>
  <w:style w:type="character" w:customStyle="1" w:styleId="Otsikko4Char">
    <w:name w:val="Otsikko 4 Char"/>
    <w:basedOn w:val="Kappaleenoletusfontti"/>
    <w:link w:val="Otsikko4"/>
    <w:uiPriority w:val="14"/>
    <w:semiHidden/>
    <w:rsid w:val="00047B49"/>
    <w:rPr>
      <w:rFonts w:asciiTheme="majorHAnsi" w:eastAsiaTheme="majorEastAsia" w:hAnsiTheme="majorHAnsi" w:cstheme="majorBidi"/>
      <w:b/>
      <w:iCs/>
      <w:sz w:val="24"/>
      <w:szCs w:val="26"/>
    </w:rPr>
  </w:style>
  <w:style w:type="character" w:customStyle="1" w:styleId="Otsikko3Char">
    <w:name w:val="Otsikko 3 Char"/>
    <w:basedOn w:val="Kappaleenoletusfontti"/>
    <w:link w:val="Otsikko3"/>
    <w:uiPriority w:val="14"/>
    <w:rsid w:val="004265B6"/>
    <w:rPr>
      <w:rFonts w:ascii="Arial" w:eastAsiaTheme="majorEastAsia" w:hAnsi="Arial" w:cstheme="majorBidi"/>
      <w:b/>
      <w:szCs w:val="26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3606BB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606BB"/>
    <w:rPr>
      <w:rFonts w:ascii="Tahoma" w:hAnsi="Tahoma" w:cs="Tahoma"/>
      <w:sz w:val="16"/>
      <w:szCs w:val="16"/>
    </w:rPr>
  </w:style>
  <w:style w:type="character" w:styleId="Hyperlinkki">
    <w:name w:val="Hyperlink"/>
    <w:basedOn w:val="Kappaleenoletusfontti"/>
    <w:uiPriority w:val="99"/>
    <w:qFormat/>
    <w:rsid w:val="00B26188"/>
    <w:rPr>
      <w:b w:val="0"/>
      <w:color w:val="auto"/>
      <w:u w:val="single"/>
    </w:rPr>
  </w:style>
  <w:style w:type="paragraph" w:styleId="Vaintekstin">
    <w:name w:val="Plain Text"/>
    <w:basedOn w:val="Normaali"/>
    <w:link w:val="VaintekstinChar"/>
    <w:uiPriority w:val="99"/>
    <w:semiHidden/>
    <w:unhideWhenUsed/>
    <w:rsid w:val="0073191E"/>
    <w:rPr>
      <w:rFonts w:ascii="Calibri" w:eastAsia="Times New Roman" w:hAnsi="Calibri" w:cs="Times New Roman"/>
      <w:szCs w:val="21"/>
      <w:lang w:eastAsia="fi-FI"/>
    </w:rPr>
  </w:style>
  <w:style w:type="character" w:customStyle="1" w:styleId="VaintekstinChar">
    <w:name w:val="Vain tekstinä Char"/>
    <w:basedOn w:val="Kappaleenoletusfontti"/>
    <w:link w:val="Vaintekstin"/>
    <w:uiPriority w:val="99"/>
    <w:semiHidden/>
    <w:rsid w:val="0073191E"/>
    <w:rPr>
      <w:rFonts w:ascii="Calibri" w:eastAsia="Times New Roman" w:hAnsi="Calibri" w:cs="Times New Roman"/>
      <w:szCs w:val="21"/>
      <w:lang w:eastAsia="fi-FI"/>
    </w:rPr>
  </w:style>
  <w:style w:type="paragraph" w:styleId="NormaaliWWW">
    <w:name w:val="Normal (Web)"/>
    <w:basedOn w:val="Normaali"/>
    <w:uiPriority w:val="99"/>
    <w:semiHidden/>
    <w:unhideWhenUsed/>
    <w:rsid w:val="00FE697A"/>
    <w:pPr>
      <w:spacing w:after="150"/>
    </w:pPr>
    <w:rPr>
      <w:rFonts w:ascii="Times New Roman" w:eastAsia="Times New Roman" w:hAnsi="Times New Roman" w:cs="Times New Roman"/>
      <w:szCs w:val="24"/>
      <w:lang w:eastAsia="fi-FI"/>
    </w:rPr>
  </w:style>
  <w:style w:type="character" w:customStyle="1" w:styleId="Otsikko6Char">
    <w:name w:val="Otsikko 6 Char"/>
    <w:basedOn w:val="Kappaleenoletusfontti"/>
    <w:link w:val="Otsikko6"/>
    <w:uiPriority w:val="14"/>
    <w:semiHidden/>
    <w:rsid w:val="00047B49"/>
    <w:rPr>
      <w:rFonts w:asciiTheme="majorHAnsi" w:eastAsiaTheme="majorEastAsia" w:hAnsiTheme="majorHAnsi" w:cstheme="majorBidi"/>
      <w:b/>
      <w:sz w:val="24"/>
    </w:rPr>
  </w:style>
  <w:style w:type="character" w:customStyle="1" w:styleId="Otsikko5Char">
    <w:name w:val="Otsikko 5 Char"/>
    <w:basedOn w:val="Kappaleenoletusfontti"/>
    <w:link w:val="Otsikko5"/>
    <w:uiPriority w:val="14"/>
    <w:semiHidden/>
    <w:rsid w:val="00047B49"/>
    <w:rPr>
      <w:rFonts w:asciiTheme="majorHAnsi" w:eastAsiaTheme="majorEastAsia" w:hAnsiTheme="majorHAnsi" w:cstheme="majorBidi"/>
      <w:b/>
      <w:iCs/>
      <w:sz w:val="24"/>
      <w:szCs w:val="26"/>
    </w:rPr>
  </w:style>
  <w:style w:type="character" w:customStyle="1" w:styleId="Otsikko7Char">
    <w:name w:val="Otsikko 7 Char"/>
    <w:basedOn w:val="Kappaleenoletusfontti"/>
    <w:link w:val="Otsikko7"/>
    <w:uiPriority w:val="15"/>
    <w:semiHidden/>
    <w:rsid w:val="003D4166"/>
    <w:rPr>
      <w:rFonts w:asciiTheme="majorHAnsi" w:eastAsiaTheme="majorEastAsia" w:hAnsiTheme="majorHAnsi" w:cstheme="majorBidi"/>
      <w:b/>
      <w:iCs/>
      <w:sz w:val="21"/>
    </w:rPr>
  </w:style>
  <w:style w:type="character" w:customStyle="1" w:styleId="Otsikko8Char">
    <w:name w:val="Otsikko 8 Char"/>
    <w:basedOn w:val="Kappaleenoletusfontti"/>
    <w:link w:val="Otsikko8"/>
    <w:uiPriority w:val="15"/>
    <w:semiHidden/>
    <w:rsid w:val="003D4166"/>
    <w:rPr>
      <w:rFonts w:asciiTheme="majorHAnsi" w:eastAsiaTheme="majorEastAsia" w:hAnsiTheme="majorHAnsi" w:cstheme="majorBidi"/>
      <w:b/>
      <w:sz w:val="21"/>
      <w:szCs w:val="21"/>
    </w:rPr>
  </w:style>
  <w:style w:type="character" w:customStyle="1" w:styleId="Otsikko9Char">
    <w:name w:val="Otsikko 9 Char"/>
    <w:basedOn w:val="Kappaleenoletusfontti"/>
    <w:link w:val="Otsikko9"/>
    <w:uiPriority w:val="15"/>
    <w:semiHidden/>
    <w:rsid w:val="003D4166"/>
    <w:rPr>
      <w:rFonts w:asciiTheme="majorHAnsi" w:eastAsiaTheme="majorEastAsia" w:hAnsiTheme="majorHAnsi" w:cstheme="majorBidi"/>
      <w:b/>
      <w:iCs/>
      <w:sz w:val="21"/>
      <w:szCs w:val="21"/>
    </w:rPr>
  </w:style>
  <w:style w:type="character" w:styleId="Voimakas">
    <w:name w:val="Strong"/>
    <w:basedOn w:val="Kappaleenoletusfontti"/>
    <w:uiPriority w:val="69"/>
    <w:rsid w:val="00605ACB"/>
    <w:rPr>
      <w:b/>
      <w:bCs/>
    </w:rPr>
  </w:style>
  <w:style w:type="table" w:styleId="TaulukkoRuudukko">
    <w:name w:val="Table Grid"/>
    <w:basedOn w:val="Normaalitaulukko"/>
    <w:rsid w:val="009939B4"/>
    <w:rPr>
      <w:rFonts w:eastAsia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ikkamerkkiteksti">
    <w:name w:val="Placeholder Text"/>
    <w:basedOn w:val="Kappaleenoletusfontti"/>
    <w:uiPriority w:val="99"/>
    <w:semiHidden/>
    <w:rsid w:val="00C71063"/>
    <w:rPr>
      <w:color w:val="808080"/>
    </w:rPr>
  </w:style>
  <w:style w:type="paragraph" w:styleId="Sisennettyleipteksti">
    <w:name w:val="Body Text Indent"/>
    <w:basedOn w:val="Leipteksti"/>
    <w:link w:val="SisennettyleiptekstiChar"/>
    <w:uiPriority w:val="14"/>
    <w:semiHidden/>
    <w:rsid w:val="00630CF2"/>
  </w:style>
  <w:style w:type="paragraph" w:customStyle="1" w:styleId="Luettelonumeroitu">
    <w:name w:val="Luettelo numeroitu"/>
    <w:basedOn w:val="Leipteksti"/>
    <w:uiPriority w:val="8"/>
    <w:semiHidden/>
    <w:rsid w:val="002546AC"/>
    <w:pPr>
      <w:numPr>
        <w:numId w:val="28"/>
      </w:numPr>
      <w:tabs>
        <w:tab w:val="clear" w:pos="2608"/>
        <w:tab w:val="left" w:pos="397"/>
        <w:tab w:val="left" w:pos="1701"/>
        <w:tab w:val="left" w:pos="1985"/>
      </w:tabs>
      <w:ind w:left="1281" w:hanging="357"/>
      <w:contextualSpacing/>
    </w:pPr>
    <w:rPr>
      <w:rFonts w:eastAsia="Calibri" w:cs="Calibri"/>
    </w:rPr>
  </w:style>
  <w:style w:type="character" w:customStyle="1" w:styleId="SisennettyleiptekstiChar">
    <w:name w:val="Sisennetty leipäteksti Char"/>
    <w:basedOn w:val="Kappaleenoletusfontti"/>
    <w:link w:val="Sisennettyleipteksti"/>
    <w:uiPriority w:val="14"/>
    <w:semiHidden/>
    <w:rsid w:val="0074104E"/>
  </w:style>
  <w:style w:type="table" w:styleId="Luettelotaulukko3-korostus1">
    <w:name w:val="List Table 3 Accent 1"/>
    <w:basedOn w:val="Normaalitaulukko"/>
    <w:uiPriority w:val="48"/>
    <w:rsid w:val="005E417D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88C87" w:themeFill="accent1"/>
      </w:tcPr>
    </w:tblStylePr>
    <w:tblStylePr w:type="lastRow">
      <w:rPr>
        <w:b/>
        <w:bCs/>
      </w:rPr>
      <w:tblPr/>
      <w:tcPr>
        <w:tcBorders>
          <w:top w:val="double" w:sz="4" w:space="0" w:color="988C87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88C87" w:themeColor="accent1"/>
          <w:right w:val="single" w:sz="4" w:space="0" w:color="988C87" w:themeColor="accent1"/>
        </w:tcBorders>
      </w:tcPr>
    </w:tblStylePr>
    <w:tblStylePr w:type="band1Horz">
      <w:tblPr/>
      <w:tcPr>
        <w:tcBorders>
          <w:top w:val="single" w:sz="4" w:space="0" w:color="988C87" w:themeColor="accent1"/>
          <w:bottom w:val="single" w:sz="4" w:space="0" w:color="988C8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88C87" w:themeColor="accent1"/>
          <w:left w:val="nil"/>
        </w:tcBorders>
      </w:tcPr>
    </w:tblStylePr>
    <w:tblStylePr w:type="swCell">
      <w:tblPr/>
      <w:tcPr>
        <w:tcBorders>
          <w:top w:val="double" w:sz="4" w:space="0" w:color="988C87" w:themeColor="accent1"/>
          <w:right w:val="nil"/>
        </w:tcBorders>
      </w:tcPr>
    </w:tblStylePr>
  </w:style>
  <w:style w:type="paragraph" w:styleId="Numeroituluettelo2">
    <w:name w:val="List Number 2"/>
    <w:basedOn w:val="Normaali"/>
    <w:uiPriority w:val="9"/>
    <w:semiHidden/>
    <w:rsid w:val="002546AC"/>
    <w:pPr>
      <w:numPr>
        <w:numId w:val="38"/>
      </w:numPr>
      <w:tabs>
        <w:tab w:val="clear" w:pos="2608"/>
      </w:tabs>
      <w:spacing w:line="340" w:lineRule="atLeast"/>
      <w:contextualSpacing/>
    </w:pPr>
    <w:rPr>
      <w:rFonts w:eastAsia="Calibri" w:cs="Calibri"/>
    </w:rPr>
  </w:style>
  <w:style w:type="paragraph" w:styleId="Pivmr">
    <w:name w:val="Date"/>
    <w:basedOn w:val="Normaali"/>
    <w:next w:val="Normaali"/>
    <w:link w:val="PivmrChar"/>
    <w:uiPriority w:val="99"/>
    <w:rsid w:val="002E21B9"/>
    <w:rPr>
      <w:rFonts w:ascii="Arial" w:hAnsi="Arial"/>
      <w:b/>
    </w:rPr>
  </w:style>
  <w:style w:type="character" w:customStyle="1" w:styleId="PivmrChar">
    <w:name w:val="Päivämäärä Char"/>
    <w:basedOn w:val="Kappaleenoletusfontti"/>
    <w:link w:val="Pivmr"/>
    <w:uiPriority w:val="99"/>
    <w:rsid w:val="004674C7"/>
    <w:rPr>
      <w:rFonts w:ascii="Arial" w:hAnsi="Arial"/>
      <w:b/>
      <w:sz w:val="19"/>
    </w:rPr>
  </w:style>
  <w:style w:type="paragraph" w:styleId="Luettelo">
    <w:name w:val="List"/>
    <w:basedOn w:val="Leipteksti"/>
    <w:uiPriority w:val="17"/>
    <w:semiHidden/>
    <w:rsid w:val="00EB53E7"/>
    <w:pPr>
      <w:numPr>
        <w:numId w:val="29"/>
      </w:numPr>
      <w:tabs>
        <w:tab w:val="clear" w:pos="2608"/>
      </w:tabs>
      <w:ind w:left="2965" w:hanging="357"/>
      <w:contextualSpacing/>
    </w:pPr>
    <w:rPr>
      <w:rFonts w:eastAsia="Calibri" w:cs="Calibri"/>
    </w:rPr>
  </w:style>
  <w:style w:type="paragraph" w:styleId="Allekirjoitus">
    <w:name w:val="Signature"/>
    <w:basedOn w:val="Sisennettyleipteksti"/>
    <w:link w:val="AllekirjoitusChar"/>
    <w:uiPriority w:val="78"/>
    <w:qFormat/>
    <w:rsid w:val="009B1C04"/>
    <w:pPr>
      <w:spacing w:before="960" w:line="300" w:lineRule="atLeast"/>
    </w:pPr>
  </w:style>
  <w:style w:type="character" w:customStyle="1" w:styleId="AllekirjoitusChar">
    <w:name w:val="Allekirjoitus Char"/>
    <w:basedOn w:val="Kappaleenoletusfontti"/>
    <w:link w:val="Allekirjoitus"/>
    <w:uiPriority w:val="78"/>
    <w:rsid w:val="004265B6"/>
  </w:style>
  <w:style w:type="paragraph" w:styleId="Luettelo2">
    <w:name w:val="List 2"/>
    <w:basedOn w:val="Leipteksti"/>
    <w:uiPriority w:val="17"/>
    <w:semiHidden/>
    <w:rsid w:val="00EB53E7"/>
    <w:pPr>
      <w:numPr>
        <w:ilvl w:val="1"/>
        <w:numId w:val="29"/>
      </w:numPr>
      <w:tabs>
        <w:tab w:val="clear" w:pos="2608"/>
      </w:tabs>
      <w:ind w:left="2965"/>
      <w:contextualSpacing/>
    </w:pPr>
    <w:rPr>
      <w:rFonts w:eastAsia="Calibri" w:cs="Calibri"/>
    </w:rPr>
  </w:style>
  <w:style w:type="paragraph" w:styleId="Luettelo3">
    <w:name w:val="List 3"/>
    <w:basedOn w:val="Leipteksti"/>
    <w:uiPriority w:val="17"/>
    <w:semiHidden/>
    <w:rsid w:val="005F7D3F"/>
    <w:pPr>
      <w:numPr>
        <w:ilvl w:val="2"/>
        <w:numId w:val="29"/>
      </w:numPr>
      <w:tabs>
        <w:tab w:val="clear" w:pos="2608"/>
      </w:tabs>
      <w:ind w:left="2965" w:hanging="357"/>
      <w:contextualSpacing/>
    </w:pPr>
    <w:rPr>
      <w:rFonts w:eastAsia="Calibri" w:cs="Calibri"/>
    </w:rPr>
  </w:style>
  <w:style w:type="paragraph" w:styleId="Luettelo4">
    <w:name w:val="List 4"/>
    <w:basedOn w:val="Normaali"/>
    <w:uiPriority w:val="32"/>
    <w:semiHidden/>
    <w:rsid w:val="00BD2236"/>
    <w:pPr>
      <w:numPr>
        <w:ilvl w:val="3"/>
        <w:numId w:val="29"/>
      </w:numPr>
      <w:tabs>
        <w:tab w:val="clear" w:pos="2608"/>
      </w:tabs>
      <w:spacing w:after="120" w:line="260" w:lineRule="atLeast"/>
      <w:contextualSpacing/>
    </w:pPr>
    <w:rPr>
      <w:rFonts w:eastAsia="Calibri" w:cs="Calibri"/>
    </w:rPr>
  </w:style>
  <w:style w:type="paragraph" w:styleId="Luettelo5">
    <w:name w:val="List 5"/>
    <w:basedOn w:val="Normaali"/>
    <w:uiPriority w:val="32"/>
    <w:semiHidden/>
    <w:rsid w:val="00BD2236"/>
    <w:pPr>
      <w:numPr>
        <w:ilvl w:val="4"/>
        <w:numId w:val="29"/>
      </w:numPr>
      <w:tabs>
        <w:tab w:val="clear" w:pos="2608"/>
      </w:tabs>
      <w:spacing w:after="120" w:line="260" w:lineRule="atLeast"/>
      <w:contextualSpacing/>
    </w:pPr>
    <w:rPr>
      <w:rFonts w:eastAsia="Calibri" w:cs="Calibri"/>
    </w:rPr>
  </w:style>
  <w:style w:type="paragraph" w:styleId="Numeroituluettelo3">
    <w:name w:val="List Number 3"/>
    <w:basedOn w:val="Normaali"/>
    <w:uiPriority w:val="9"/>
    <w:semiHidden/>
    <w:rsid w:val="002546AC"/>
    <w:pPr>
      <w:numPr>
        <w:numId w:val="39"/>
      </w:numPr>
      <w:tabs>
        <w:tab w:val="clear" w:pos="2608"/>
      </w:tabs>
      <w:spacing w:line="340" w:lineRule="atLeast"/>
      <w:contextualSpacing/>
    </w:pPr>
    <w:rPr>
      <w:rFonts w:eastAsia="Calibri" w:cs="Calibri"/>
    </w:rPr>
  </w:style>
  <w:style w:type="paragraph" w:styleId="Numeroituluettelo4">
    <w:name w:val="List Number 4"/>
    <w:basedOn w:val="Normaali"/>
    <w:semiHidden/>
    <w:rsid w:val="0080351B"/>
    <w:pPr>
      <w:numPr>
        <w:ilvl w:val="3"/>
        <w:numId w:val="28"/>
      </w:numPr>
      <w:tabs>
        <w:tab w:val="clear" w:pos="2608"/>
      </w:tabs>
      <w:spacing w:line="340" w:lineRule="atLeast"/>
      <w:ind w:left="4037"/>
      <w:contextualSpacing/>
    </w:pPr>
    <w:rPr>
      <w:rFonts w:ascii="Calibri" w:eastAsia="Calibri" w:hAnsi="Calibri" w:cs="Calibri"/>
    </w:rPr>
  </w:style>
  <w:style w:type="paragraph" w:styleId="Numeroituluettelo5">
    <w:name w:val="List Number 5"/>
    <w:basedOn w:val="Normaali"/>
    <w:semiHidden/>
    <w:rsid w:val="0080351B"/>
    <w:pPr>
      <w:numPr>
        <w:ilvl w:val="4"/>
        <w:numId w:val="28"/>
      </w:numPr>
      <w:tabs>
        <w:tab w:val="clear" w:pos="2608"/>
      </w:tabs>
      <w:spacing w:line="340" w:lineRule="atLeast"/>
      <w:ind w:left="4394"/>
      <w:contextualSpacing/>
    </w:pPr>
    <w:rPr>
      <w:rFonts w:ascii="Calibri" w:eastAsia="Calibri" w:hAnsi="Calibri" w:cs="Calibri"/>
    </w:rPr>
  </w:style>
  <w:style w:type="paragraph" w:customStyle="1" w:styleId="Osoite">
    <w:name w:val="Osoite"/>
    <w:basedOn w:val="Normaali"/>
    <w:uiPriority w:val="79"/>
    <w:semiHidden/>
    <w:rsid w:val="00A413C6"/>
    <w:pPr>
      <w:spacing w:after="720" w:line="240" w:lineRule="atLeast"/>
      <w:contextualSpacing/>
    </w:pPr>
  </w:style>
  <w:style w:type="character" w:customStyle="1" w:styleId="Asiakirjannimi">
    <w:name w:val="Asiakirjan nimi"/>
    <w:basedOn w:val="Kappaleenoletusfontti"/>
    <w:uiPriority w:val="99"/>
    <w:rsid w:val="00C8579A"/>
    <w:rPr>
      <w:rFonts w:ascii="Arial" w:hAnsi="Arial"/>
      <w:b/>
      <w:caps w:val="0"/>
      <w:sz w:val="20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rsid w:val="00226F75"/>
    <w:rPr>
      <w:color w:val="605E5C"/>
      <w:shd w:val="clear" w:color="auto" w:fill="E1DFDD"/>
    </w:rPr>
  </w:style>
  <w:style w:type="paragraph" w:customStyle="1" w:styleId="Sivunro">
    <w:name w:val="Sivunro"/>
    <w:basedOn w:val="Yltunniste"/>
    <w:uiPriority w:val="99"/>
    <w:semiHidden/>
    <w:rsid w:val="00B536C1"/>
  </w:style>
  <w:style w:type="paragraph" w:styleId="Luettelokappale">
    <w:name w:val="List Paragraph"/>
    <w:basedOn w:val="Luettelo"/>
    <w:uiPriority w:val="99"/>
    <w:semiHidden/>
    <w:qFormat/>
    <w:rsid w:val="001C0EBC"/>
  </w:style>
  <w:style w:type="paragraph" w:styleId="Sisllysluettelonotsikko">
    <w:name w:val="TOC Heading"/>
    <w:basedOn w:val="Normaali"/>
    <w:next w:val="Normaali"/>
    <w:uiPriority w:val="39"/>
    <w:semiHidden/>
    <w:qFormat/>
    <w:rsid w:val="00DE4BC9"/>
    <w:pPr>
      <w:tabs>
        <w:tab w:val="clear" w:pos="1304"/>
        <w:tab w:val="clear" w:pos="2608"/>
      </w:tabs>
      <w:spacing w:before="120" w:after="240"/>
    </w:pPr>
    <w:rPr>
      <w:rFonts w:cstheme="majorBidi"/>
      <w:b/>
      <w:bCs/>
      <w:sz w:val="28"/>
      <w:szCs w:val="32"/>
      <w:lang w:eastAsia="fi-FI"/>
    </w:rPr>
  </w:style>
  <w:style w:type="paragraph" w:styleId="Sisluet1">
    <w:name w:val="toc 1"/>
    <w:basedOn w:val="Normaali"/>
    <w:next w:val="Normaali"/>
    <w:autoRedefine/>
    <w:uiPriority w:val="39"/>
    <w:semiHidden/>
    <w:rsid w:val="00DE4BC9"/>
    <w:pPr>
      <w:tabs>
        <w:tab w:val="clear" w:pos="1304"/>
        <w:tab w:val="clear" w:pos="2608"/>
        <w:tab w:val="right" w:leader="dot" w:pos="9299"/>
      </w:tabs>
      <w:spacing w:after="120"/>
    </w:pPr>
  </w:style>
  <w:style w:type="paragraph" w:styleId="Sisluet2">
    <w:name w:val="toc 2"/>
    <w:basedOn w:val="Sisluet1"/>
    <w:next w:val="Normaali"/>
    <w:autoRedefine/>
    <w:uiPriority w:val="99"/>
    <w:semiHidden/>
    <w:rsid w:val="00DE4BC9"/>
    <w:pPr>
      <w:ind w:left="221"/>
    </w:pPr>
  </w:style>
  <w:style w:type="paragraph" w:styleId="Sisluet3">
    <w:name w:val="toc 3"/>
    <w:basedOn w:val="Sisluet2"/>
    <w:next w:val="Normaali"/>
    <w:autoRedefine/>
    <w:uiPriority w:val="99"/>
    <w:semiHidden/>
    <w:rsid w:val="00DE4BC9"/>
    <w:pPr>
      <w:ind w:left="442"/>
    </w:pPr>
  </w:style>
  <w:style w:type="character" w:styleId="Kommentinviite">
    <w:name w:val="annotation reference"/>
    <w:basedOn w:val="Kappaleenoletusfontti"/>
    <w:uiPriority w:val="99"/>
    <w:semiHidden/>
    <w:unhideWhenUsed/>
    <w:rsid w:val="00473BF1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semiHidden/>
    <w:unhideWhenUsed/>
    <w:rsid w:val="00473BF1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semiHidden/>
    <w:rsid w:val="00473BF1"/>
    <w:rPr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473BF1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473BF1"/>
    <w:rPr>
      <w:b/>
      <w:bCs/>
      <w:sz w:val="20"/>
      <w:szCs w:val="20"/>
    </w:rPr>
  </w:style>
  <w:style w:type="paragraph" w:customStyle="1" w:styleId="Tunniste">
    <w:name w:val="Tunniste"/>
    <w:basedOn w:val="Normaali"/>
    <w:uiPriority w:val="79"/>
    <w:qFormat/>
    <w:rsid w:val="0051592D"/>
    <w:pPr>
      <w:framePr w:hSpace="142" w:wrap="around" w:vAnchor="page" w:hAnchor="page" w:x="6363" w:y="908"/>
    </w:pPr>
    <w:rPr>
      <w:sz w:val="20"/>
    </w:rPr>
  </w:style>
  <w:style w:type="paragraph" w:customStyle="1" w:styleId="Vastaanottaja">
    <w:name w:val="Vastaanottaja"/>
    <w:basedOn w:val="Normaali"/>
    <w:uiPriority w:val="77"/>
    <w:qFormat/>
    <w:rsid w:val="00EB53E7"/>
    <w:pPr>
      <w:tabs>
        <w:tab w:val="clear" w:pos="1304"/>
        <w:tab w:val="left" w:pos="5670"/>
      </w:tabs>
      <w:spacing w:after="40"/>
    </w:pPr>
    <w:rPr>
      <w:lang w:val="en-US"/>
    </w:rPr>
  </w:style>
  <w:style w:type="paragraph" w:customStyle="1" w:styleId="Liitteet">
    <w:name w:val="Liitteet"/>
    <w:basedOn w:val="Normaali"/>
    <w:uiPriority w:val="89"/>
    <w:rsid w:val="00E00176"/>
    <w:pPr>
      <w:tabs>
        <w:tab w:val="clear" w:pos="1304"/>
        <w:tab w:val="left" w:pos="5670"/>
      </w:tabs>
      <w:spacing w:before="360" w:after="120" w:line="310" w:lineRule="atLeast"/>
      <w:ind w:left="2608" w:hanging="26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7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23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9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997113">
                      <w:marLeft w:val="450"/>
                      <w:marRight w:val="450"/>
                      <w:marTop w:val="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83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13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386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610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8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9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96699">
                      <w:marLeft w:val="450"/>
                      <w:marRight w:val="450"/>
                      <w:marTop w:val="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728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890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1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332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51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6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3615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3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72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1083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175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714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677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138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202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975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2248253">
                                                              <w:marLeft w:val="0"/>
                                                              <w:marRight w:val="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3034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4045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68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9160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421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577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93490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3309039">
                                                                                              <w:marLeft w:val="94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43821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2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ra.metsala@sata.fi\Downloads\SHA_kirjepohja(1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36802E03088451D8670891729C698BB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209100B5-FA53-4213-8471-253FD9536FE6}"/>
      </w:docPartPr>
      <w:docPartBody>
        <w:p w:rsidR="005F2A2D" w:rsidRDefault="0065404A" w:rsidP="0065404A">
          <w:pPr>
            <w:pStyle w:val="036802E03088451D8670891729C698BB"/>
          </w:pPr>
          <w:r w:rsidRPr="0051592D">
            <w:rPr>
              <w:rFonts w:eastAsiaTheme="majorEastAsia"/>
            </w:rPr>
            <w:t>[Valitse pvm.]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manist"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47A"/>
    <w:rsid w:val="0049348A"/>
    <w:rsid w:val="005F2A2D"/>
    <w:rsid w:val="0065404A"/>
    <w:rsid w:val="006936D7"/>
    <w:rsid w:val="00F6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Paikkamerkkiteksti">
    <w:name w:val="Placeholder Text"/>
    <w:basedOn w:val="Kappaleenoletusfontti"/>
    <w:uiPriority w:val="99"/>
    <w:semiHidden/>
    <w:rPr>
      <w:color w:val="808080"/>
    </w:rPr>
  </w:style>
  <w:style w:type="paragraph" w:customStyle="1" w:styleId="036802E03088451D8670891729C698BB">
    <w:name w:val="036802E03088451D8670891729C698BB"/>
    <w:rsid w:val="006540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Mandatum">
      <a:dk1>
        <a:sysClr val="windowText" lastClr="000000"/>
      </a:dk1>
      <a:lt1>
        <a:srgbClr val="FFFFFF"/>
      </a:lt1>
      <a:dk2>
        <a:srgbClr val="E5E1E0"/>
      </a:dk2>
      <a:lt2>
        <a:srgbClr val="988C87"/>
      </a:lt2>
      <a:accent1>
        <a:srgbClr val="988C87"/>
      </a:accent1>
      <a:accent2>
        <a:srgbClr val="F2F0F1"/>
      </a:accent2>
      <a:accent3>
        <a:srgbClr val="C2A204"/>
      </a:accent3>
      <a:accent4>
        <a:srgbClr val="BBBBBB"/>
      </a:accent4>
      <a:accent5>
        <a:srgbClr val="E5E1E0"/>
      </a:accent5>
      <a:accent6>
        <a:srgbClr val="000000"/>
      </a:accent6>
      <a:hlink>
        <a:srgbClr val="AF8970"/>
      </a:hlink>
      <a:folHlink>
        <a:srgbClr val="85704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E5E1E0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2023-10-11T00:00:00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be7991-7058-4538-b0e0-ecac5e9c4170" xsi:nil="true"/>
    <lcf76f155ced4ddcb4097134ff3c332f xmlns="d04c7db0-fe58-4d8f-91c5-8de04e6944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6AB6E3D9AF36C34894A5093FE7A8ABA9" ma:contentTypeVersion="10" ma:contentTypeDescription="Luo uusi asiakirja." ma:contentTypeScope="" ma:versionID="fda43a4dc68051496610f28106dd16a3">
  <xsd:schema xmlns:xsd="http://www.w3.org/2001/XMLSchema" xmlns:xs="http://www.w3.org/2001/XMLSchema" xmlns:p="http://schemas.microsoft.com/office/2006/metadata/properties" xmlns:ns2="d04c7db0-fe58-4d8f-91c5-8de04e694467" xmlns:ns3="d4be7991-7058-4538-b0e0-ecac5e9c4170" targetNamespace="http://schemas.microsoft.com/office/2006/metadata/properties" ma:root="true" ma:fieldsID="4b9c57e6bd210ffe1eb9d4e113be555f" ns2:_="" ns3:_="">
    <xsd:import namespace="d04c7db0-fe58-4d8f-91c5-8de04e694467"/>
    <xsd:import namespace="d4be7991-7058-4538-b0e0-ecac5e9c41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4c7db0-fe58-4d8f-91c5-8de04e6944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Kuvien tunnisteet" ma:readOnly="false" ma:fieldId="{5cf76f15-5ced-4ddc-b409-7134ff3c332f}" ma:taxonomyMulti="true" ma:sspId="ee43b15e-14bb-436e-99a9-3e6a2950b3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be7991-7058-4538-b0e0-ecac5e9c41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cad02d0-a45c-4d84-94e2-adc3f3f09c20}" ma:internalName="TaxCatchAll" ma:showField="CatchAllData" ma:web="d4be7991-7058-4538-b0e0-ecac5e9c41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5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C4F32FA-8A4B-4C8D-8C8B-9F918FCECF9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4be7991-7058-4538-b0e0-ecac5e9c4170"/>
    <ds:schemaRef ds:uri="http://purl.org/dc/terms/"/>
    <ds:schemaRef ds:uri="d04c7db0-fe58-4d8f-91c5-8de04e69446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9A1FE38-993B-4F30-B388-5E299C2051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4c7db0-fe58-4d8f-91c5-8de04e694467"/>
    <ds:schemaRef ds:uri="d4be7991-7058-4538-b0e0-ecac5e9c41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D027C8-EC15-43C0-A6C3-064365DC579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BD4B4A4-E14B-49E7-9535-474C7DC8BB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SHA_kirjepohja(1)</Template>
  <TotalTime>86</TotalTime>
  <Pages>4</Pages>
  <Words>521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Satakunnan hyvinvointialue</Company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Mira Metsälä</dc:creator>
  <cp:lastModifiedBy>Sirpa Mäki-Turja-Rostedt</cp:lastModifiedBy>
  <cp:revision>49</cp:revision>
  <dcterms:created xsi:type="dcterms:W3CDTF">2023-10-11T09:41:00Z</dcterms:created>
  <dcterms:modified xsi:type="dcterms:W3CDTF">2024-10-03T07:17:00Z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149661a-6000-46fd-98d1-837858ec7751_Enabled">
    <vt:lpwstr>true</vt:lpwstr>
  </property>
  <property fmtid="{D5CDD505-2E9C-101B-9397-08002B2CF9AE}" pid="3" name="MSIP_Label_3149661a-6000-46fd-98d1-837858ec7751_SetDate">
    <vt:lpwstr>2022-03-23T08:16:05Z</vt:lpwstr>
  </property>
  <property fmtid="{D5CDD505-2E9C-101B-9397-08002B2CF9AE}" pid="4" name="MSIP_Label_3149661a-6000-46fd-98d1-837858ec7751_Method">
    <vt:lpwstr>Standard</vt:lpwstr>
  </property>
  <property fmtid="{D5CDD505-2E9C-101B-9397-08002B2CF9AE}" pid="5" name="MSIP_Label_3149661a-6000-46fd-98d1-837858ec7751_Name">
    <vt:lpwstr>3149661a-6000-46fd-98d1-837858ec7751</vt:lpwstr>
  </property>
  <property fmtid="{D5CDD505-2E9C-101B-9397-08002B2CF9AE}" pid="6" name="MSIP_Label_3149661a-6000-46fd-98d1-837858ec7751_SiteId">
    <vt:lpwstr>9f8c7ec0-7602-4a99-84b7-b7cc0bacebad</vt:lpwstr>
  </property>
  <property fmtid="{D5CDD505-2E9C-101B-9397-08002B2CF9AE}" pid="7" name="MSIP_Label_3149661a-6000-46fd-98d1-837858ec7751_ActionId">
    <vt:lpwstr>5c0c0fc7-f497-4b2f-bb9f-c224a67f5e0a</vt:lpwstr>
  </property>
  <property fmtid="{D5CDD505-2E9C-101B-9397-08002B2CF9AE}" pid="8" name="MSIP_Label_3149661a-6000-46fd-98d1-837858ec7751_ContentBits">
    <vt:lpwstr>0</vt:lpwstr>
  </property>
  <property fmtid="{D5CDD505-2E9C-101B-9397-08002B2CF9AE}" pid="9" name="MSIP_Label_defa4170-0d19-0005-0004-bc88714345d2_Enabled">
    <vt:lpwstr>true</vt:lpwstr>
  </property>
  <property fmtid="{D5CDD505-2E9C-101B-9397-08002B2CF9AE}" pid="10" name="MSIP_Label_defa4170-0d19-0005-0004-bc88714345d2_SetDate">
    <vt:lpwstr>2023-01-04T07:30:53Z</vt:lpwstr>
  </property>
  <property fmtid="{D5CDD505-2E9C-101B-9397-08002B2CF9AE}" pid="11" name="MSIP_Label_defa4170-0d19-0005-0004-bc88714345d2_Method">
    <vt:lpwstr>Standard</vt:lpwstr>
  </property>
  <property fmtid="{D5CDD505-2E9C-101B-9397-08002B2CF9AE}" pid="12" name="MSIP_Label_defa4170-0d19-0005-0004-bc88714345d2_Name">
    <vt:lpwstr>defa4170-0d19-0005-0004-bc88714345d2</vt:lpwstr>
  </property>
  <property fmtid="{D5CDD505-2E9C-101B-9397-08002B2CF9AE}" pid="13" name="MSIP_Label_defa4170-0d19-0005-0004-bc88714345d2_SiteId">
    <vt:lpwstr>f1fc3d0a-ee56-4f33-ab7c-c77444ca1078</vt:lpwstr>
  </property>
  <property fmtid="{D5CDD505-2E9C-101B-9397-08002B2CF9AE}" pid="14" name="MSIP_Label_defa4170-0d19-0005-0004-bc88714345d2_ActionId">
    <vt:lpwstr>d44d2bdb-3515-42dc-8eb9-17c284d110fd</vt:lpwstr>
  </property>
  <property fmtid="{D5CDD505-2E9C-101B-9397-08002B2CF9AE}" pid="15" name="MSIP_Label_defa4170-0d19-0005-0004-bc88714345d2_ContentBits">
    <vt:lpwstr>0</vt:lpwstr>
  </property>
  <property fmtid="{D5CDD505-2E9C-101B-9397-08002B2CF9AE}" pid="16" name="ContentTypeId">
    <vt:lpwstr>0x0101006AB6E3D9AF36C34894A5093FE7A8ABA9</vt:lpwstr>
  </property>
  <property fmtid="{D5CDD505-2E9C-101B-9397-08002B2CF9AE}" pid="17" name="MediaServiceImageTags">
    <vt:lpwstr/>
  </property>
</Properties>
</file>