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8561B" w14:textId="77777777" w:rsidR="009E3158" w:rsidRDefault="009E3158" w:rsidP="008815E8">
      <w:pPr>
        <w:tabs>
          <w:tab w:val="clear" w:pos="1304"/>
          <w:tab w:val="clear" w:pos="2608"/>
        </w:tabs>
        <w:rPr>
          <w:rFonts w:ascii="Arial" w:eastAsia="Times New Roman" w:hAnsi="Arial" w:cs="Arial"/>
          <w:sz w:val="60"/>
          <w:szCs w:val="60"/>
          <w:lang w:eastAsia="fi-FI"/>
        </w:rPr>
      </w:pPr>
      <w:r w:rsidRPr="009E3158">
        <w:rPr>
          <w:rFonts w:ascii="Times New Roman" w:eastAsia="Times New Roman" w:hAnsi="Times New Roman" w:cs="Times New Roman"/>
          <w:sz w:val="24"/>
          <w:szCs w:val="24"/>
          <w:lang w:eastAsia="fi-FI"/>
        </w:rPr>
        <w:br/>
      </w:r>
    </w:p>
    <w:p w14:paraId="351C139D" w14:textId="77777777" w:rsidR="009E3158" w:rsidRDefault="009E3158" w:rsidP="008815E8">
      <w:pPr>
        <w:tabs>
          <w:tab w:val="clear" w:pos="1304"/>
          <w:tab w:val="clear" w:pos="2608"/>
        </w:tabs>
        <w:rPr>
          <w:rFonts w:ascii="Arial" w:eastAsia="Times New Roman" w:hAnsi="Arial" w:cs="Arial"/>
          <w:sz w:val="60"/>
          <w:szCs w:val="60"/>
          <w:lang w:eastAsia="fi-FI"/>
        </w:rPr>
      </w:pPr>
    </w:p>
    <w:p w14:paraId="112944A8" w14:textId="77777777" w:rsidR="009E3158" w:rsidRDefault="009E3158" w:rsidP="008815E8">
      <w:pPr>
        <w:tabs>
          <w:tab w:val="clear" w:pos="1304"/>
          <w:tab w:val="clear" w:pos="2608"/>
        </w:tabs>
        <w:rPr>
          <w:rFonts w:ascii="Arial" w:eastAsia="Times New Roman" w:hAnsi="Arial" w:cs="Arial"/>
          <w:sz w:val="60"/>
          <w:szCs w:val="60"/>
          <w:lang w:eastAsia="fi-FI"/>
        </w:rPr>
      </w:pPr>
    </w:p>
    <w:p w14:paraId="773B939B" w14:textId="77777777" w:rsidR="009E3158" w:rsidRDefault="009E3158" w:rsidP="000229D0">
      <w:pPr>
        <w:tabs>
          <w:tab w:val="clear" w:pos="1304"/>
          <w:tab w:val="clear" w:pos="2608"/>
        </w:tabs>
        <w:jc w:val="center"/>
        <w:rPr>
          <w:rFonts w:ascii="Arial" w:eastAsia="Times New Roman" w:hAnsi="Arial" w:cs="Arial"/>
          <w:sz w:val="60"/>
          <w:szCs w:val="60"/>
          <w:lang w:eastAsia="fi-FI"/>
        </w:rPr>
      </w:pPr>
    </w:p>
    <w:p w14:paraId="439A9273" w14:textId="21E08430" w:rsidR="009E3158" w:rsidRPr="00A452EC" w:rsidRDefault="007C6359" w:rsidP="007C6359">
      <w:pPr>
        <w:tabs>
          <w:tab w:val="clear" w:pos="1304"/>
          <w:tab w:val="clear" w:pos="2608"/>
        </w:tabs>
        <w:rPr>
          <w:rFonts w:ascii="Arial" w:eastAsia="Times New Roman" w:hAnsi="Arial" w:cs="Arial"/>
          <w:sz w:val="36"/>
          <w:szCs w:val="36"/>
          <w:lang w:eastAsia="fi-FI"/>
        </w:rPr>
      </w:pPr>
      <w:r>
        <w:rPr>
          <w:rFonts w:ascii="Arial" w:eastAsia="Times New Roman" w:hAnsi="Arial" w:cs="Arial"/>
          <w:sz w:val="36"/>
          <w:szCs w:val="36"/>
          <w:lang w:eastAsia="fi-FI"/>
        </w:rPr>
        <w:t xml:space="preserve">Satakunnan hyvinvointialueen palvelusetelit </w:t>
      </w:r>
      <w:r w:rsidR="005F099E">
        <w:rPr>
          <w:rFonts w:ascii="Arial" w:eastAsia="Times New Roman" w:hAnsi="Arial" w:cs="Arial"/>
          <w:sz w:val="36"/>
          <w:szCs w:val="36"/>
          <w:lang w:eastAsia="fi-FI"/>
        </w:rPr>
        <w:t>1.1.202</w:t>
      </w:r>
      <w:r w:rsidR="00D81BDE">
        <w:rPr>
          <w:rFonts w:ascii="Arial" w:eastAsia="Times New Roman" w:hAnsi="Arial" w:cs="Arial"/>
          <w:sz w:val="36"/>
          <w:szCs w:val="36"/>
          <w:lang w:eastAsia="fi-FI"/>
        </w:rPr>
        <w:t>6</w:t>
      </w:r>
      <w:r>
        <w:rPr>
          <w:rFonts w:ascii="Arial" w:eastAsia="Times New Roman" w:hAnsi="Arial" w:cs="Arial"/>
          <w:sz w:val="36"/>
          <w:szCs w:val="36"/>
          <w:lang w:eastAsia="fi-FI"/>
        </w:rPr>
        <w:t xml:space="preserve"> alkaen</w:t>
      </w:r>
    </w:p>
    <w:p w14:paraId="1BF12A69" w14:textId="77777777" w:rsidR="007E165E" w:rsidRDefault="007E165E">
      <w:pPr>
        <w:tabs>
          <w:tab w:val="clear" w:pos="1304"/>
          <w:tab w:val="clear" w:pos="2608"/>
        </w:tabs>
        <w:rPr>
          <w:rFonts w:ascii="Arial" w:eastAsia="Times New Roman" w:hAnsi="Arial" w:cs="Arial"/>
          <w:sz w:val="60"/>
          <w:szCs w:val="60"/>
          <w:lang w:eastAsia="fi-FI"/>
        </w:rPr>
      </w:pPr>
      <w:r>
        <w:rPr>
          <w:rFonts w:ascii="Arial" w:eastAsia="Times New Roman" w:hAnsi="Arial" w:cs="Arial"/>
          <w:sz w:val="60"/>
          <w:szCs w:val="60"/>
          <w:lang w:eastAsia="fi-FI"/>
        </w:rPr>
        <w:br w:type="page"/>
      </w:r>
    </w:p>
    <w:sdt>
      <w:sdtPr>
        <w:rPr>
          <w:rFonts w:cstheme="minorHAnsi"/>
          <w:b w:val="0"/>
          <w:bCs w:val="0"/>
          <w:sz w:val="22"/>
          <w:szCs w:val="22"/>
          <w:lang w:eastAsia="en-US"/>
        </w:rPr>
        <w:id w:val="-100264791"/>
        <w:docPartObj>
          <w:docPartGallery w:val="Table of Contents"/>
          <w:docPartUnique/>
        </w:docPartObj>
      </w:sdtPr>
      <w:sdtEndPr/>
      <w:sdtContent>
        <w:p w14:paraId="0DF4AF73" w14:textId="77777777" w:rsidR="007E165E" w:rsidRDefault="007E165E">
          <w:pPr>
            <w:pStyle w:val="Sisllysluettelonotsikko"/>
          </w:pPr>
          <w:r>
            <w:t>Sisällys</w:t>
          </w:r>
        </w:p>
        <w:p w14:paraId="420D44AA" w14:textId="589B3F90" w:rsidR="005E156D" w:rsidRDefault="007E165E">
          <w:pPr>
            <w:pStyle w:val="Sisluet1"/>
            <w:tabs>
              <w:tab w:val="left" w:pos="442"/>
            </w:tabs>
            <w:rPr>
              <w:rFonts w:eastAsiaTheme="minorEastAsia" w:cstheme="minorBidi"/>
              <w:noProof/>
              <w:kern w:val="2"/>
              <w:sz w:val="24"/>
              <w:szCs w:val="24"/>
              <w:lang w:eastAsia="fi-FI"/>
              <w14:ligatures w14:val="standardContextual"/>
            </w:rPr>
          </w:pPr>
          <w:r>
            <w:rPr>
              <w:b/>
              <w:bCs/>
            </w:rPr>
            <w:fldChar w:fldCharType="begin"/>
          </w:r>
          <w:r>
            <w:rPr>
              <w:b/>
              <w:bCs/>
            </w:rPr>
            <w:instrText xml:space="preserve"> TOC \o "1-3" \h \z \u </w:instrText>
          </w:r>
          <w:r>
            <w:rPr>
              <w:b/>
              <w:bCs/>
            </w:rPr>
            <w:fldChar w:fldCharType="separate"/>
          </w:r>
          <w:hyperlink w:anchor="_Toc218497532" w:history="1">
            <w:r w:rsidR="005E156D" w:rsidRPr="008E640C">
              <w:rPr>
                <w:rStyle w:val="Hyperlinkki"/>
                <w:noProof/>
              </w:rPr>
              <w:t>1.</w:t>
            </w:r>
            <w:r w:rsidR="005E156D">
              <w:rPr>
                <w:rFonts w:eastAsiaTheme="minorEastAsia" w:cstheme="minorBidi"/>
                <w:noProof/>
                <w:kern w:val="2"/>
                <w:sz w:val="24"/>
                <w:szCs w:val="24"/>
                <w:lang w:eastAsia="fi-FI"/>
                <w14:ligatures w14:val="standardContextual"/>
              </w:rPr>
              <w:tab/>
            </w:r>
            <w:r w:rsidR="005E156D" w:rsidRPr="008E640C">
              <w:rPr>
                <w:rStyle w:val="Hyperlinkki"/>
                <w:noProof/>
              </w:rPr>
              <w:t>Palveluseteli</w:t>
            </w:r>
            <w:r w:rsidR="005E156D">
              <w:rPr>
                <w:noProof/>
                <w:webHidden/>
              </w:rPr>
              <w:tab/>
            </w:r>
            <w:r w:rsidR="005E156D">
              <w:rPr>
                <w:noProof/>
                <w:webHidden/>
              </w:rPr>
              <w:fldChar w:fldCharType="begin"/>
            </w:r>
            <w:r w:rsidR="005E156D">
              <w:rPr>
                <w:noProof/>
                <w:webHidden/>
              </w:rPr>
              <w:instrText xml:space="preserve"> PAGEREF _Toc218497532 \h </w:instrText>
            </w:r>
            <w:r w:rsidR="005E156D">
              <w:rPr>
                <w:noProof/>
                <w:webHidden/>
              </w:rPr>
            </w:r>
            <w:r w:rsidR="005E156D">
              <w:rPr>
                <w:noProof/>
                <w:webHidden/>
              </w:rPr>
              <w:fldChar w:fldCharType="separate"/>
            </w:r>
            <w:r w:rsidR="005E156D">
              <w:rPr>
                <w:noProof/>
                <w:webHidden/>
              </w:rPr>
              <w:t>3</w:t>
            </w:r>
            <w:r w:rsidR="005E156D">
              <w:rPr>
                <w:noProof/>
                <w:webHidden/>
              </w:rPr>
              <w:fldChar w:fldCharType="end"/>
            </w:r>
          </w:hyperlink>
        </w:p>
        <w:p w14:paraId="120FFED5" w14:textId="29BBD2FF" w:rsidR="005E156D" w:rsidRDefault="005E156D">
          <w:pPr>
            <w:pStyle w:val="Sisluet1"/>
            <w:tabs>
              <w:tab w:val="left" w:pos="442"/>
            </w:tabs>
            <w:rPr>
              <w:rFonts w:eastAsiaTheme="minorEastAsia" w:cstheme="minorBidi"/>
              <w:noProof/>
              <w:kern w:val="2"/>
              <w:sz w:val="24"/>
              <w:szCs w:val="24"/>
              <w:lang w:eastAsia="fi-FI"/>
              <w14:ligatures w14:val="standardContextual"/>
            </w:rPr>
          </w:pPr>
          <w:hyperlink w:anchor="_Toc218497533" w:history="1">
            <w:r w:rsidRPr="008E640C">
              <w:rPr>
                <w:rStyle w:val="Hyperlinkki"/>
                <w:noProof/>
              </w:rPr>
              <w:t>2.</w:t>
            </w:r>
            <w:r>
              <w:rPr>
                <w:rFonts w:eastAsiaTheme="minorEastAsia" w:cstheme="minorBidi"/>
                <w:noProof/>
                <w:kern w:val="2"/>
                <w:sz w:val="24"/>
                <w:szCs w:val="24"/>
                <w:lang w:eastAsia="fi-FI"/>
                <w14:ligatures w14:val="standardContextual"/>
              </w:rPr>
              <w:tab/>
            </w:r>
            <w:r w:rsidRPr="008E640C">
              <w:rPr>
                <w:rStyle w:val="Hyperlinkki"/>
                <w:noProof/>
              </w:rPr>
              <w:t>Satakunnan hyvinvointialueen käytössä olevat palvelusetelit 1.1.2026 alkaen</w:t>
            </w:r>
            <w:r>
              <w:rPr>
                <w:noProof/>
                <w:webHidden/>
              </w:rPr>
              <w:tab/>
            </w:r>
            <w:r>
              <w:rPr>
                <w:noProof/>
                <w:webHidden/>
              </w:rPr>
              <w:fldChar w:fldCharType="begin"/>
            </w:r>
            <w:r>
              <w:rPr>
                <w:noProof/>
                <w:webHidden/>
              </w:rPr>
              <w:instrText xml:space="preserve"> PAGEREF _Toc218497533 \h </w:instrText>
            </w:r>
            <w:r>
              <w:rPr>
                <w:noProof/>
                <w:webHidden/>
              </w:rPr>
            </w:r>
            <w:r>
              <w:rPr>
                <w:noProof/>
                <w:webHidden/>
              </w:rPr>
              <w:fldChar w:fldCharType="separate"/>
            </w:r>
            <w:r>
              <w:rPr>
                <w:noProof/>
                <w:webHidden/>
              </w:rPr>
              <w:t>4</w:t>
            </w:r>
            <w:r>
              <w:rPr>
                <w:noProof/>
                <w:webHidden/>
              </w:rPr>
              <w:fldChar w:fldCharType="end"/>
            </w:r>
          </w:hyperlink>
        </w:p>
        <w:p w14:paraId="0AAFF963" w14:textId="03335D1C" w:rsidR="005E156D" w:rsidRDefault="005E156D">
          <w:pPr>
            <w:pStyle w:val="Sisluet1"/>
            <w:tabs>
              <w:tab w:val="left" w:pos="442"/>
            </w:tabs>
            <w:rPr>
              <w:rFonts w:eastAsiaTheme="minorEastAsia" w:cstheme="minorBidi"/>
              <w:noProof/>
              <w:kern w:val="2"/>
              <w:sz w:val="24"/>
              <w:szCs w:val="24"/>
              <w:lang w:eastAsia="fi-FI"/>
              <w14:ligatures w14:val="standardContextual"/>
            </w:rPr>
          </w:pPr>
          <w:hyperlink w:anchor="_Toc218497534" w:history="1">
            <w:r w:rsidRPr="008E640C">
              <w:rPr>
                <w:rStyle w:val="Hyperlinkki"/>
                <w:noProof/>
                <w:lang w:eastAsia="fi-FI"/>
              </w:rPr>
              <w:t>3.</w:t>
            </w:r>
            <w:r>
              <w:rPr>
                <w:rFonts w:eastAsiaTheme="minorEastAsia" w:cstheme="minorBidi"/>
                <w:noProof/>
                <w:kern w:val="2"/>
                <w:sz w:val="24"/>
                <w:szCs w:val="24"/>
                <w:lang w:eastAsia="fi-FI"/>
                <w14:ligatures w14:val="standardContextual"/>
              </w:rPr>
              <w:tab/>
            </w:r>
            <w:r w:rsidRPr="008E640C">
              <w:rPr>
                <w:rStyle w:val="Hyperlinkki"/>
                <w:noProof/>
                <w:lang w:eastAsia="fi-FI"/>
              </w:rPr>
              <w:t>Palvelusetelien arvot</w:t>
            </w:r>
            <w:r>
              <w:rPr>
                <w:noProof/>
                <w:webHidden/>
              </w:rPr>
              <w:tab/>
            </w:r>
            <w:r>
              <w:rPr>
                <w:noProof/>
                <w:webHidden/>
              </w:rPr>
              <w:fldChar w:fldCharType="begin"/>
            </w:r>
            <w:r>
              <w:rPr>
                <w:noProof/>
                <w:webHidden/>
              </w:rPr>
              <w:instrText xml:space="preserve"> PAGEREF _Toc218497534 \h </w:instrText>
            </w:r>
            <w:r>
              <w:rPr>
                <w:noProof/>
                <w:webHidden/>
              </w:rPr>
            </w:r>
            <w:r>
              <w:rPr>
                <w:noProof/>
                <w:webHidden/>
              </w:rPr>
              <w:fldChar w:fldCharType="separate"/>
            </w:r>
            <w:r>
              <w:rPr>
                <w:noProof/>
                <w:webHidden/>
              </w:rPr>
              <w:t>4</w:t>
            </w:r>
            <w:r>
              <w:rPr>
                <w:noProof/>
                <w:webHidden/>
              </w:rPr>
              <w:fldChar w:fldCharType="end"/>
            </w:r>
          </w:hyperlink>
        </w:p>
        <w:p w14:paraId="1BFF13CC" w14:textId="6ACB136C"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35" w:history="1">
            <w:r w:rsidRPr="008E640C">
              <w:rPr>
                <w:rStyle w:val="Hyperlinkki"/>
                <w:noProof/>
                <w:lang w:eastAsia="fi-FI"/>
              </w:rPr>
              <w:t>3.1.</w:t>
            </w:r>
            <w:r>
              <w:rPr>
                <w:rFonts w:eastAsiaTheme="minorEastAsia" w:cstheme="minorBidi"/>
                <w:noProof/>
                <w:kern w:val="2"/>
                <w:sz w:val="24"/>
                <w:szCs w:val="24"/>
                <w:lang w:eastAsia="fi-FI"/>
                <w14:ligatures w14:val="standardContextual"/>
              </w:rPr>
              <w:tab/>
            </w:r>
            <w:r w:rsidRPr="008E640C">
              <w:rPr>
                <w:rStyle w:val="Hyperlinkki"/>
                <w:noProof/>
                <w:lang w:eastAsia="fi-FI"/>
              </w:rPr>
              <w:t>Ikääntyneiden yhteisöllinen asuminen</w:t>
            </w:r>
            <w:r>
              <w:rPr>
                <w:noProof/>
                <w:webHidden/>
              </w:rPr>
              <w:tab/>
            </w:r>
            <w:r>
              <w:rPr>
                <w:noProof/>
                <w:webHidden/>
              </w:rPr>
              <w:fldChar w:fldCharType="begin"/>
            </w:r>
            <w:r>
              <w:rPr>
                <w:noProof/>
                <w:webHidden/>
              </w:rPr>
              <w:instrText xml:space="preserve"> PAGEREF _Toc218497535 \h </w:instrText>
            </w:r>
            <w:r>
              <w:rPr>
                <w:noProof/>
                <w:webHidden/>
              </w:rPr>
            </w:r>
            <w:r>
              <w:rPr>
                <w:noProof/>
                <w:webHidden/>
              </w:rPr>
              <w:fldChar w:fldCharType="separate"/>
            </w:r>
            <w:r>
              <w:rPr>
                <w:noProof/>
                <w:webHidden/>
              </w:rPr>
              <w:t>4</w:t>
            </w:r>
            <w:r>
              <w:rPr>
                <w:noProof/>
                <w:webHidden/>
              </w:rPr>
              <w:fldChar w:fldCharType="end"/>
            </w:r>
          </w:hyperlink>
        </w:p>
        <w:p w14:paraId="23A741DE" w14:textId="0516E6F5"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36" w:history="1">
            <w:r w:rsidRPr="008E640C">
              <w:rPr>
                <w:rStyle w:val="Hyperlinkki"/>
                <w:noProof/>
                <w:lang w:eastAsia="fi-FI"/>
              </w:rPr>
              <w:t>3.2.</w:t>
            </w:r>
            <w:r>
              <w:rPr>
                <w:rFonts w:eastAsiaTheme="minorEastAsia" w:cstheme="minorBidi"/>
                <w:noProof/>
                <w:kern w:val="2"/>
                <w:sz w:val="24"/>
                <w:szCs w:val="24"/>
                <w:lang w:eastAsia="fi-FI"/>
                <w14:ligatures w14:val="standardContextual"/>
              </w:rPr>
              <w:tab/>
            </w:r>
            <w:r w:rsidRPr="008E640C">
              <w:rPr>
                <w:rStyle w:val="Hyperlinkki"/>
                <w:noProof/>
                <w:lang w:eastAsia="fi-FI"/>
              </w:rPr>
              <w:t>Henkilökohtainen apu</w:t>
            </w:r>
            <w:r>
              <w:rPr>
                <w:noProof/>
                <w:webHidden/>
              </w:rPr>
              <w:tab/>
            </w:r>
            <w:r>
              <w:rPr>
                <w:noProof/>
                <w:webHidden/>
              </w:rPr>
              <w:fldChar w:fldCharType="begin"/>
            </w:r>
            <w:r>
              <w:rPr>
                <w:noProof/>
                <w:webHidden/>
              </w:rPr>
              <w:instrText xml:space="preserve"> PAGEREF _Toc218497536 \h </w:instrText>
            </w:r>
            <w:r>
              <w:rPr>
                <w:noProof/>
                <w:webHidden/>
              </w:rPr>
            </w:r>
            <w:r>
              <w:rPr>
                <w:noProof/>
                <w:webHidden/>
              </w:rPr>
              <w:fldChar w:fldCharType="separate"/>
            </w:r>
            <w:r>
              <w:rPr>
                <w:noProof/>
                <w:webHidden/>
              </w:rPr>
              <w:t>4</w:t>
            </w:r>
            <w:r>
              <w:rPr>
                <w:noProof/>
                <w:webHidden/>
              </w:rPr>
              <w:fldChar w:fldCharType="end"/>
            </w:r>
          </w:hyperlink>
        </w:p>
        <w:p w14:paraId="6296A36F" w14:textId="1E8ECCD5"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37" w:history="1">
            <w:r w:rsidRPr="008E640C">
              <w:rPr>
                <w:rStyle w:val="Hyperlinkki"/>
                <w:noProof/>
                <w:lang w:eastAsia="fi-FI"/>
              </w:rPr>
              <w:t>3.3.</w:t>
            </w:r>
            <w:r>
              <w:rPr>
                <w:rFonts w:eastAsiaTheme="minorEastAsia" w:cstheme="minorBidi"/>
                <w:noProof/>
                <w:kern w:val="2"/>
                <w:sz w:val="24"/>
                <w:szCs w:val="24"/>
                <w:lang w:eastAsia="fi-FI"/>
                <w14:ligatures w14:val="standardContextual"/>
              </w:rPr>
              <w:tab/>
            </w:r>
            <w:r w:rsidRPr="008E640C">
              <w:rPr>
                <w:rStyle w:val="Hyperlinkki"/>
                <w:noProof/>
                <w:lang w:eastAsia="fi-FI"/>
              </w:rPr>
              <w:t>Koululaisten näöntutkimus</w:t>
            </w:r>
            <w:r>
              <w:rPr>
                <w:noProof/>
                <w:webHidden/>
              </w:rPr>
              <w:tab/>
            </w:r>
            <w:r>
              <w:rPr>
                <w:noProof/>
                <w:webHidden/>
              </w:rPr>
              <w:fldChar w:fldCharType="begin"/>
            </w:r>
            <w:r>
              <w:rPr>
                <w:noProof/>
                <w:webHidden/>
              </w:rPr>
              <w:instrText xml:space="preserve"> PAGEREF _Toc218497537 \h </w:instrText>
            </w:r>
            <w:r>
              <w:rPr>
                <w:noProof/>
                <w:webHidden/>
              </w:rPr>
            </w:r>
            <w:r>
              <w:rPr>
                <w:noProof/>
                <w:webHidden/>
              </w:rPr>
              <w:fldChar w:fldCharType="separate"/>
            </w:r>
            <w:r>
              <w:rPr>
                <w:noProof/>
                <w:webHidden/>
              </w:rPr>
              <w:t>5</w:t>
            </w:r>
            <w:r>
              <w:rPr>
                <w:noProof/>
                <w:webHidden/>
              </w:rPr>
              <w:fldChar w:fldCharType="end"/>
            </w:r>
          </w:hyperlink>
        </w:p>
        <w:p w14:paraId="4808C598" w14:textId="1D4CC6AB"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38" w:history="1">
            <w:r w:rsidRPr="008E640C">
              <w:rPr>
                <w:rStyle w:val="Hyperlinkki"/>
                <w:noProof/>
                <w:lang w:eastAsia="fi-FI"/>
              </w:rPr>
              <w:t>3.4.</w:t>
            </w:r>
            <w:r>
              <w:rPr>
                <w:rFonts w:eastAsiaTheme="minorEastAsia" w:cstheme="minorBidi"/>
                <w:noProof/>
                <w:kern w:val="2"/>
                <w:sz w:val="24"/>
                <w:szCs w:val="24"/>
                <w:lang w:eastAsia="fi-FI"/>
                <w14:ligatures w14:val="standardContextual"/>
              </w:rPr>
              <w:tab/>
            </w:r>
            <w:r w:rsidRPr="008E640C">
              <w:rPr>
                <w:rStyle w:val="Hyperlinkki"/>
                <w:noProof/>
                <w:lang w:eastAsia="fi-FI"/>
              </w:rPr>
              <w:t>Kuntoutuspalvelut</w:t>
            </w:r>
            <w:r>
              <w:rPr>
                <w:noProof/>
                <w:webHidden/>
              </w:rPr>
              <w:tab/>
            </w:r>
            <w:r>
              <w:rPr>
                <w:noProof/>
                <w:webHidden/>
              </w:rPr>
              <w:fldChar w:fldCharType="begin"/>
            </w:r>
            <w:r>
              <w:rPr>
                <w:noProof/>
                <w:webHidden/>
              </w:rPr>
              <w:instrText xml:space="preserve"> PAGEREF _Toc218497538 \h </w:instrText>
            </w:r>
            <w:r>
              <w:rPr>
                <w:noProof/>
                <w:webHidden/>
              </w:rPr>
            </w:r>
            <w:r>
              <w:rPr>
                <w:noProof/>
                <w:webHidden/>
              </w:rPr>
              <w:fldChar w:fldCharType="separate"/>
            </w:r>
            <w:r>
              <w:rPr>
                <w:noProof/>
                <w:webHidden/>
              </w:rPr>
              <w:t>5</w:t>
            </w:r>
            <w:r>
              <w:rPr>
                <w:noProof/>
                <w:webHidden/>
              </w:rPr>
              <w:fldChar w:fldCharType="end"/>
            </w:r>
          </w:hyperlink>
        </w:p>
        <w:p w14:paraId="1391441E" w14:textId="28D9B61D"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39" w:history="1">
            <w:r w:rsidRPr="008E640C">
              <w:rPr>
                <w:rStyle w:val="Hyperlinkki"/>
                <w:noProof/>
                <w:lang w:eastAsia="fi-FI"/>
              </w:rPr>
              <w:t>3.5.</w:t>
            </w:r>
            <w:r>
              <w:rPr>
                <w:rFonts w:eastAsiaTheme="minorEastAsia" w:cstheme="minorBidi"/>
                <w:noProof/>
                <w:kern w:val="2"/>
                <w:sz w:val="24"/>
                <w:szCs w:val="24"/>
                <w:lang w:eastAsia="fi-FI"/>
                <w14:ligatures w14:val="standardContextual"/>
              </w:rPr>
              <w:tab/>
            </w:r>
            <w:r w:rsidRPr="008E640C">
              <w:rPr>
                <w:rStyle w:val="Hyperlinkki"/>
                <w:noProof/>
                <w:lang w:eastAsia="fi-FI"/>
              </w:rPr>
              <w:t>Lapsiperheiden kotipalvelu</w:t>
            </w:r>
            <w:r>
              <w:rPr>
                <w:noProof/>
                <w:webHidden/>
              </w:rPr>
              <w:tab/>
            </w:r>
            <w:r>
              <w:rPr>
                <w:noProof/>
                <w:webHidden/>
              </w:rPr>
              <w:fldChar w:fldCharType="begin"/>
            </w:r>
            <w:r>
              <w:rPr>
                <w:noProof/>
                <w:webHidden/>
              </w:rPr>
              <w:instrText xml:space="preserve"> PAGEREF _Toc218497539 \h </w:instrText>
            </w:r>
            <w:r>
              <w:rPr>
                <w:noProof/>
                <w:webHidden/>
              </w:rPr>
            </w:r>
            <w:r>
              <w:rPr>
                <w:noProof/>
                <w:webHidden/>
              </w:rPr>
              <w:fldChar w:fldCharType="separate"/>
            </w:r>
            <w:r>
              <w:rPr>
                <w:noProof/>
                <w:webHidden/>
              </w:rPr>
              <w:t>7</w:t>
            </w:r>
            <w:r>
              <w:rPr>
                <w:noProof/>
                <w:webHidden/>
              </w:rPr>
              <w:fldChar w:fldCharType="end"/>
            </w:r>
          </w:hyperlink>
        </w:p>
        <w:p w14:paraId="46EEFBF4" w14:textId="30FECAA9"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40" w:history="1">
            <w:r w:rsidRPr="008E640C">
              <w:rPr>
                <w:rStyle w:val="Hyperlinkki"/>
                <w:noProof/>
              </w:rPr>
              <w:t>3.6.</w:t>
            </w:r>
            <w:r>
              <w:rPr>
                <w:rFonts w:eastAsiaTheme="minorEastAsia" w:cstheme="minorBidi"/>
                <w:noProof/>
                <w:kern w:val="2"/>
                <w:sz w:val="24"/>
                <w:szCs w:val="24"/>
                <w:lang w:eastAsia="fi-FI"/>
                <w14:ligatures w14:val="standardContextual"/>
              </w:rPr>
              <w:tab/>
            </w:r>
            <w:r w:rsidRPr="008E640C">
              <w:rPr>
                <w:rStyle w:val="Hyperlinkki"/>
                <w:noProof/>
              </w:rPr>
              <w:t>Lääkäripalvelut ja diagnostiset tutkimukset</w:t>
            </w:r>
            <w:r>
              <w:rPr>
                <w:noProof/>
                <w:webHidden/>
              </w:rPr>
              <w:tab/>
            </w:r>
            <w:r>
              <w:rPr>
                <w:noProof/>
                <w:webHidden/>
              </w:rPr>
              <w:fldChar w:fldCharType="begin"/>
            </w:r>
            <w:r>
              <w:rPr>
                <w:noProof/>
                <w:webHidden/>
              </w:rPr>
              <w:instrText xml:space="preserve"> PAGEREF _Toc218497540 \h </w:instrText>
            </w:r>
            <w:r>
              <w:rPr>
                <w:noProof/>
                <w:webHidden/>
              </w:rPr>
            </w:r>
            <w:r>
              <w:rPr>
                <w:noProof/>
                <w:webHidden/>
              </w:rPr>
              <w:fldChar w:fldCharType="separate"/>
            </w:r>
            <w:r>
              <w:rPr>
                <w:noProof/>
                <w:webHidden/>
              </w:rPr>
              <w:t>7</w:t>
            </w:r>
            <w:r>
              <w:rPr>
                <w:noProof/>
                <w:webHidden/>
              </w:rPr>
              <w:fldChar w:fldCharType="end"/>
            </w:r>
          </w:hyperlink>
        </w:p>
        <w:p w14:paraId="59449D4D" w14:textId="6CA3D608"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41" w:history="1">
            <w:r w:rsidRPr="008E640C">
              <w:rPr>
                <w:rStyle w:val="Hyperlinkki"/>
                <w:noProof/>
              </w:rPr>
              <w:t>3.7.</w:t>
            </w:r>
            <w:r>
              <w:rPr>
                <w:rFonts w:eastAsiaTheme="minorEastAsia" w:cstheme="minorBidi"/>
                <w:noProof/>
                <w:kern w:val="2"/>
                <w:sz w:val="24"/>
                <w:szCs w:val="24"/>
                <w:lang w:eastAsia="fi-FI"/>
                <w14:ligatures w14:val="standardContextual"/>
              </w:rPr>
              <w:tab/>
            </w:r>
            <w:r w:rsidRPr="008E640C">
              <w:rPr>
                <w:rStyle w:val="Hyperlinkki"/>
                <w:noProof/>
              </w:rPr>
              <w:t>Peruukkipalvelu</w:t>
            </w:r>
            <w:r>
              <w:rPr>
                <w:noProof/>
                <w:webHidden/>
              </w:rPr>
              <w:tab/>
            </w:r>
            <w:r>
              <w:rPr>
                <w:noProof/>
                <w:webHidden/>
              </w:rPr>
              <w:fldChar w:fldCharType="begin"/>
            </w:r>
            <w:r>
              <w:rPr>
                <w:noProof/>
                <w:webHidden/>
              </w:rPr>
              <w:instrText xml:space="preserve"> PAGEREF _Toc218497541 \h </w:instrText>
            </w:r>
            <w:r>
              <w:rPr>
                <w:noProof/>
                <w:webHidden/>
              </w:rPr>
            </w:r>
            <w:r>
              <w:rPr>
                <w:noProof/>
                <w:webHidden/>
              </w:rPr>
              <w:fldChar w:fldCharType="separate"/>
            </w:r>
            <w:r>
              <w:rPr>
                <w:noProof/>
                <w:webHidden/>
              </w:rPr>
              <w:t>8</w:t>
            </w:r>
            <w:r>
              <w:rPr>
                <w:noProof/>
                <w:webHidden/>
              </w:rPr>
              <w:fldChar w:fldCharType="end"/>
            </w:r>
          </w:hyperlink>
        </w:p>
        <w:p w14:paraId="38536EC3" w14:textId="7143661F"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42" w:history="1">
            <w:r w:rsidRPr="008E640C">
              <w:rPr>
                <w:rStyle w:val="Hyperlinkki"/>
                <w:noProof/>
              </w:rPr>
              <w:t>3.8.</w:t>
            </w:r>
            <w:r>
              <w:rPr>
                <w:rFonts w:eastAsiaTheme="minorEastAsia" w:cstheme="minorBidi"/>
                <w:noProof/>
                <w:kern w:val="2"/>
                <w:sz w:val="24"/>
                <w:szCs w:val="24"/>
                <w:lang w:eastAsia="fi-FI"/>
                <w14:ligatures w14:val="standardContextual"/>
              </w:rPr>
              <w:tab/>
            </w:r>
            <w:r w:rsidRPr="008E640C">
              <w:rPr>
                <w:rStyle w:val="Hyperlinkki"/>
                <w:noProof/>
              </w:rPr>
              <w:t>Rintaproteesipalvelu</w:t>
            </w:r>
            <w:r>
              <w:rPr>
                <w:noProof/>
                <w:webHidden/>
              </w:rPr>
              <w:tab/>
            </w:r>
            <w:r>
              <w:rPr>
                <w:noProof/>
                <w:webHidden/>
              </w:rPr>
              <w:fldChar w:fldCharType="begin"/>
            </w:r>
            <w:r>
              <w:rPr>
                <w:noProof/>
                <w:webHidden/>
              </w:rPr>
              <w:instrText xml:space="preserve"> PAGEREF _Toc218497542 \h </w:instrText>
            </w:r>
            <w:r>
              <w:rPr>
                <w:noProof/>
                <w:webHidden/>
              </w:rPr>
            </w:r>
            <w:r>
              <w:rPr>
                <w:noProof/>
                <w:webHidden/>
              </w:rPr>
              <w:fldChar w:fldCharType="separate"/>
            </w:r>
            <w:r>
              <w:rPr>
                <w:noProof/>
                <w:webHidden/>
              </w:rPr>
              <w:t>8</w:t>
            </w:r>
            <w:r>
              <w:rPr>
                <w:noProof/>
                <w:webHidden/>
              </w:rPr>
              <w:fldChar w:fldCharType="end"/>
            </w:r>
          </w:hyperlink>
        </w:p>
        <w:p w14:paraId="73CCF5DE" w14:textId="6CED3E3A" w:rsidR="005E156D" w:rsidRDefault="005E156D">
          <w:pPr>
            <w:pStyle w:val="Sisluet2"/>
            <w:tabs>
              <w:tab w:val="left" w:pos="960"/>
            </w:tabs>
            <w:rPr>
              <w:rFonts w:eastAsiaTheme="minorEastAsia" w:cstheme="minorBidi"/>
              <w:noProof/>
              <w:kern w:val="2"/>
              <w:sz w:val="24"/>
              <w:szCs w:val="24"/>
              <w:lang w:eastAsia="fi-FI"/>
              <w14:ligatures w14:val="standardContextual"/>
            </w:rPr>
          </w:pPr>
          <w:hyperlink w:anchor="_Toc218497543" w:history="1">
            <w:r w:rsidRPr="008E640C">
              <w:rPr>
                <w:rStyle w:val="Hyperlinkki"/>
                <w:noProof/>
                <w:lang w:eastAsia="fi-FI"/>
              </w:rPr>
              <w:t>3.9.</w:t>
            </w:r>
            <w:r>
              <w:rPr>
                <w:rFonts w:eastAsiaTheme="minorEastAsia" w:cstheme="minorBidi"/>
                <w:noProof/>
                <w:kern w:val="2"/>
                <w:sz w:val="24"/>
                <w:szCs w:val="24"/>
                <w:lang w:eastAsia="fi-FI"/>
                <w14:ligatures w14:val="standardContextual"/>
              </w:rPr>
              <w:tab/>
            </w:r>
            <w:r w:rsidRPr="008E640C">
              <w:rPr>
                <w:rStyle w:val="Hyperlinkki"/>
                <w:noProof/>
                <w:lang w:eastAsia="fi-FI"/>
              </w:rPr>
              <w:t>Säännöllinen ja tilapäinen kotihoito</w:t>
            </w:r>
            <w:r>
              <w:rPr>
                <w:noProof/>
                <w:webHidden/>
              </w:rPr>
              <w:tab/>
            </w:r>
            <w:r>
              <w:rPr>
                <w:noProof/>
                <w:webHidden/>
              </w:rPr>
              <w:fldChar w:fldCharType="begin"/>
            </w:r>
            <w:r>
              <w:rPr>
                <w:noProof/>
                <w:webHidden/>
              </w:rPr>
              <w:instrText xml:space="preserve"> PAGEREF _Toc218497543 \h </w:instrText>
            </w:r>
            <w:r>
              <w:rPr>
                <w:noProof/>
                <w:webHidden/>
              </w:rPr>
            </w:r>
            <w:r>
              <w:rPr>
                <w:noProof/>
                <w:webHidden/>
              </w:rPr>
              <w:fldChar w:fldCharType="separate"/>
            </w:r>
            <w:r>
              <w:rPr>
                <w:noProof/>
                <w:webHidden/>
              </w:rPr>
              <w:t>8</w:t>
            </w:r>
            <w:r>
              <w:rPr>
                <w:noProof/>
                <w:webHidden/>
              </w:rPr>
              <w:fldChar w:fldCharType="end"/>
            </w:r>
          </w:hyperlink>
        </w:p>
        <w:p w14:paraId="19014D59" w14:textId="7C2D41F8" w:rsidR="005E156D" w:rsidRDefault="005E156D">
          <w:pPr>
            <w:pStyle w:val="Sisluet1"/>
            <w:tabs>
              <w:tab w:val="left" w:pos="442"/>
            </w:tabs>
            <w:rPr>
              <w:rFonts w:eastAsiaTheme="minorEastAsia" w:cstheme="minorBidi"/>
              <w:noProof/>
              <w:kern w:val="2"/>
              <w:sz w:val="24"/>
              <w:szCs w:val="24"/>
              <w:lang w:eastAsia="fi-FI"/>
              <w14:ligatures w14:val="standardContextual"/>
            </w:rPr>
          </w:pPr>
          <w:hyperlink w:anchor="_Toc218497544" w:history="1">
            <w:r w:rsidRPr="008E640C">
              <w:rPr>
                <w:rStyle w:val="Hyperlinkki"/>
                <w:noProof/>
              </w:rPr>
              <w:t>4.</w:t>
            </w:r>
            <w:r>
              <w:rPr>
                <w:rFonts w:eastAsiaTheme="minorEastAsia" w:cstheme="minorBidi"/>
                <w:noProof/>
                <w:kern w:val="2"/>
                <w:sz w:val="24"/>
                <w:szCs w:val="24"/>
                <w:lang w:eastAsia="fi-FI"/>
                <w14:ligatures w14:val="standardContextual"/>
              </w:rPr>
              <w:tab/>
            </w:r>
            <w:r w:rsidRPr="008E640C">
              <w:rPr>
                <w:rStyle w:val="Hyperlinkki"/>
                <w:noProof/>
              </w:rPr>
              <w:t>Kilometrikorvaus palveluntuottajille</w:t>
            </w:r>
            <w:r>
              <w:rPr>
                <w:noProof/>
                <w:webHidden/>
              </w:rPr>
              <w:tab/>
            </w:r>
            <w:r>
              <w:rPr>
                <w:noProof/>
                <w:webHidden/>
              </w:rPr>
              <w:fldChar w:fldCharType="begin"/>
            </w:r>
            <w:r>
              <w:rPr>
                <w:noProof/>
                <w:webHidden/>
              </w:rPr>
              <w:instrText xml:space="preserve"> PAGEREF _Toc218497544 \h </w:instrText>
            </w:r>
            <w:r>
              <w:rPr>
                <w:noProof/>
                <w:webHidden/>
              </w:rPr>
            </w:r>
            <w:r>
              <w:rPr>
                <w:noProof/>
                <w:webHidden/>
              </w:rPr>
              <w:fldChar w:fldCharType="separate"/>
            </w:r>
            <w:r>
              <w:rPr>
                <w:noProof/>
                <w:webHidden/>
              </w:rPr>
              <w:t>8</w:t>
            </w:r>
            <w:r>
              <w:rPr>
                <w:noProof/>
                <w:webHidden/>
              </w:rPr>
              <w:fldChar w:fldCharType="end"/>
            </w:r>
          </w:hyperlink>
        </w:p>
        <w:p w14:paraId="41679FFF" w14:textId="62010102" w:rsidR="007E165E" w:rsidRDefault="007E165E">
          <w:r>
            <w:rPr>
              <w:b/>
              <w:bCs/>
            </w:rPr>
            <w:fldChar w:fldCharType="end"/>
          </w:r>
        </w:p>
      </w:sdtContent>
    </w:sdt>
    <w:p w14:paraId="3F71C6F7" w14:textId="77777777" w:rsidR="007C6359" w:rsidRDefault="009E3158" w:rsidP="007C6359">
      <w:pPr>
        <w:pStyle w:val="Otsikko1"/>
        <w:rPr>
          <w:sz w:val="24"/>
          <w:szCs w:val="24"/>
        </w:rPr>
      </w:pPr>
      <w:r>
        <w:rPr>
          <w:rFonts w:eastAsia="Times New Roman" w:cs="Arial"/>
          <w:sz w:val="60"/>
          <w:szCs w:val="60"/>
          <w:lang w:eastAsia="fi-FI"/>
        </w:rPr>
        <w:br w:type="page"/>
      </w:r>
      <w:bookmarkStart w:id="0" w:name="_Toc218497532"/>
      <w:r w:rsidR="007C6359" w:rsidRPr="007C6359">
        <w:rPr>
          <w:sz w:val="24"/>
          <w:szCs w:val="24"/>
        </w:rPr>
        <w:lastRenderedPageBreak/>
        <w:t>Palveluseteli</w:t>
      </w:r>
      <w:bookmarkEnd w:id="0"/>
      <w:r w:rsidR="007C6359" w:rsidRPr="007C6359">
        <w:rPr>
          <w:sz w:val="24"/>
          <w:szCs w:val="24"/>
        </w:rPr>
        <w:t xml:space="preserve"> </w:t>
      </w:r>
    </w:p>
    <w:p w14:paraId="0AEAB698" w14:textId="77777777" w:rsidR="00463F61" w:rsidRPr="00463F61" w:rsidRDefault="00463F61" w:rsidP="00463F61">
      <w:pPr>
        <w:pStyle w:val="Leipteksti"/>
      </w:pPr>
    </w:p>
    <w:p w14:paraId="696B95EC" w14:textId="77777777" w:rsidR="007C6359" w:rsidRPr="007C6359" w:rsidRDefault="007C6359" w:rsidP="00463F61">
      <w:pPr>
        <w:pStyle w:val="NormaaliWWW"/>
        <w:spacing w:line="360" w:lineRule="auto"/>
        <w:ind w:left="624"/>
        <w:jc w:val="both"/>
        <w:rPr>
          <w:rFonts w:asciiTheme="minorHAnsi" w:hAnsiTheme="minorHAnsi" w:cstheme="minorHAnsi"/>
          <w:szCs w:val="22"/>
        </w:rPr>
      </w:pPr>
      <w:r w:rsidRPr="007C6359">
        <w:rPr>
          <w:rFonts w:asciiTheme="minorHAnsi" w:hAnsiTheme="minorHAnsi" w:cstheme="minorHAnsi"/>
          <w:szCs w:val="22"/>
        </w:rPr>
        <w:t>Palvelusetelillä tarkoitetaan hyvinvointialueen sosiaali- ja terveyspalvelujen saajalle myöntämää sitoumusta korvata palvelujen tuottajan anta</w:t>
      </w:r>
      <w:r w:rsidR="00463F61">
        <w:rPr>
          <w:rFonts w:asciiTheme="minorHAnsi" w:hAnsiTheme="minorHAnsi" w:cstheme="minorHAnsi"/>
          <w:szCs w:val="22"/>
        </w:rPr>
        <w:t>man palvelun kustannukset hyvinvointialueen</w:t>
      </w:r>
      <w:r w:rsidRPr="007C6359">
        <w:rPr>
          <w:rFonts w:asciiTheme="minorHAnsi" w:hAnsiTheme="minorHAnsi" w:cstheme="minorHAnsi"/>
          <w:szCs w:val="22"/>
        </w:rPr>
        <w:t xml:space="preserve"> ennalta määrittelemään arvoon asti.  Palvelusete</w:t>
      </w:r>
      <w:r w:rsidR="00463F61">
        <w:rPr>
          <w:rFonts w:asciiTheme="minorHAnsi" w:hAnsiTheme="minorHAnsi" w:cstheme="minorHAnsi"/>
          <w:szCs w:val="22"/>
        </w:rPr>
        <w:t>li on yksi tapa järjestää hyvinvointialueen</w:t>
      </w:r>
      <w:r w:rsidRPr="007C6359">
        <w:rPr>
          <w:rFonts w:asciiTheme="minorHAnsi" w:hAnsiTheme="minorHAnsi" w:cstheme="minorHAnsi"/>
          <w:szCs w:val="22"/>
        </w:rPr>
        <w:t xml:space="preserve"> vastuulle kuuluvia sosiaali- ja terveyspalveluja.</w:t>
      </w:r>
    </w:p>
    <w:p w14:paraId="5F635B1F" w14:textId="77777777" w:rsidR="007C6359" w:rsidRPr="00C30259" w:rsidRDefault="007C6359" w:rsidP="007C6359">
      <w:pPr>
        <w:pStyle w:val="Normaaliteksti"/>
        <w:spacing w:line="360" w:lineRule="auto"/>
        <w:ind w:left="567"/>
        <w:jc w:val="both"/>
        <w:rPr>
          <w:sz w:val="22"/>
          <w:szCs w:val="22"/>
          <w:lang w:val="fi-FI"/>
        </w:rPr>
      </w:pPr>
      <w:r w:rsidRPr="00C30259">
        <w:rPr>
          <w:sz w:val="22"/>
          <w:szCs w:val="22"/>
          <w:lang w:val="fi-FI"/>
        </w:rPr>
        <w:t xml:space="preserve">Palveluseteliä käytetään vaihtoehtona Satakunnan hyvinvointialueen itse tai ostopalveluna tuottamille palveluille. Satakunnan hyvinvointialue määrittelee palvelusetelin arvon ja hyväksyy palveluntuottajat. Palvelusetelipalvelu on yksi tapa järjestää hyvinvointialueen lakisääteisiä sosiaali- ja terveydenhuoltopalveluja. Tämän vuoksi asiakkaan asemaan vaikuttavat samat erityislainsäädännön säännökset kuin muillakin tavoin järjestetyissä sosiaali- ja terveydenhuoltopalveluissa. Palveluseteliä käyttävällä kuntalaisella on kuitenkin muista järjestämistavoista poiketen oikeus valita haluamansa </w:t>
      </w:r>
      <w:r>
        <w:rPr>
          <w:sz w:val="22"/>
          <w:szCs w:val="22"/>
          <w:lang w:val="fi-FI"/>
        </w:rPr>
        <w:t>hyvinvointialueen</w:t>
      </w:r>
      <w:r w:rsidRPr="00C30259">
        <w:rPr>
          <w:sz w:val="22"/>
          <w:szCs w:val="22"/>
          <w:lang w:val="fi-FI"/>
        </w:rPr>
        <w:t xml:space="preserve"> hyväksymä palveluntuottaja.</w:t>
      </w:r>
    </w:p>
    <w:p w14:paraId="01AB8CAE" w14:textId="77777777" w:rsidR="007C6359" w:rsidRDefault="007C6359" w:rsidP="007C6359">
      <w:pPr>
        <w:pStyle w:val="Normaaliteksti"/>
        <w:spacing w:line="360" w:lineRule="auto"/>
        <w:ind w:left="567"/>
        <w:jc w:val="both"/>
        <w:rPr>
          <w:sz w:val="22"/>
          <w:szCs w:val="22"/>
          <w:lang w:val="fi-FI"/>
        </w:rPr>
      </w:pPr>
      <w:r w:rsidRPr="00C30259">
        <w:rPr>
          <w:sz w:val="22"/>
          <w:szCs w:val="22"/>
          <w:lang w:val="fi-FI"/>
        </w:rPr>
        <w:t>Palveluseteleiden käyttöä säätelee laki sosiaali- ja terveydenhuollon palvelusetelistä. Palveluseteli-lakia sovelletaan pa</w:t>
      </w:r>
      <w:r>
        <w:rPr>
          <w:sz w:val="22"/>
          <w:szCs w:val="22"/>
          <w:lang w:val="fi-FI"/>
        </w:rPr>
        <w:t>lvelusetelin käyttämiseen hyvinvointialueiden</w:t>
      </w:r>
      <w:r w:rsidRPr="00C30259">
        <w:rPr>
          <w:sz w:val="22"/>
          <w:szCs w:val="22"/>
          <w:lang w:val="fi-FI"/>
        </w:rPr>
        <w:t xml:space="preserve"> järjestämissä sosiaali- ja terveyspalveluissa. Lakia sovelletaan ainoastaan yksityisten sosiaali- ja terveyspalvelujen hankkimiseen. Tämän vuoksi lakia ei voi soveltaa julkisyhteisöjen tuottamien palvelujen hankkimiseen. Palvelusetelijärjestelmässä hyvinvointialue ei tule sopimusosapuoleksi asiakkaan palvelutapahtumasta sovittaessa. Palvelusetelin käyttämisestä sovitaan kuluttajan asemassa olevan asiakkaan ja palveluntuottajan välisellä sopimuksella.</w:t>
      </w:r>
    </w:p>
    <w:p w14:paraId="2D40AF93" w14:textId="77777777" w:rsidR="00463F61" w:rsidRPr="00C30259" w:rsidRDefault="00463F61" w:rsidP="00463F61">
      <w:pPr>
        <w:pStyle w:val="Normaaliteksti"/>
        <w:spacing w:line="360" w:lineRule="auto"/>
        <w:ind w:left="624"/>
        <w:jc w:val="both"/>
        <w:rPr>
          <w:sz w:val="22"/>
          <w:szCs w:val="22"/>
          <w:lang w:val="fi-FI"/>
        </w:rPr>
      </w:pPr>
      <w:r>
        <w:rPr>
          <w:sz w:val="22"/>
          <w:szCs w:val="22"/>
          <w:lang w:val="fi-FI"/>
        </w:rPr>
        <w:t xml:space="preserve">Jokaisen palvelusetelipalvelun taustalle laaditaan palvelun sääntökirja. </w:t>
      </w:r>
      <w:r w:rsidRPr="00C30259">
        <w:rPr>
          <w:sz w:val="22"/>
          <w:szCs w:val="22"/>
          <w:lang w:val="fi-FI"/>
        </w:rPr>
        <w:t>Sääntökirjalla tarkoitetaan asiakirjaa, jolla hyvinvointialue asettaa palvelusetelilain 5 §:ssä hyväksymiskriteerit palveluntuottajille. Sääntökirjaa noudatetaan, kun hyvinvointialue järjestää asiakkailleen palveluja sosiaali- ja terveydenhuollon</w:t>
      </w:r>
      <w:r>
        <w:rPr>
          <w:sz w:val="22"/>
          <w:szCs w:val="22"/>
          <w:lang w:val="fi-FI"/>
        </w:rPr>
        <w:t xml:space="preserve"> palvelusetelistä annetun lain </w:t>
      </w:r>
      <w:r w:rsidRPr="00C30259">
        <w:rPr>
          <w:sz w:val="22"/>
          <w:szCs w:val="22"/>
          <w:lang w:val="fi-FI"/>
        </w:rPr>
        <w:t>mukaisesti.</w:t>
      </w:r>
    </w:p>
    <w:p w14:paraId="259C755F" w14:textId="77777777" w:rsidR="00463F61" w:rsidRDefault="00463F61" w:rsidP="00463F61">
      <w:pPr>
        <w:pStyle w:val="Normaaliteksti"/>
        <w:spacing w:line="360" w:lineRule="auto"/>
        <w:ind w:left="567"/>
        <w:jc w:val="both"/>
        <w:rPr>
          <w:sz w:val="22"/>
          <w:szCs w:val="22"/>
          <w:lang w:val="fi-FI"/>
        </w:rPr>
      </w:pPr>
      <w:r w:rsidRPr="00C30259">
        <w:rPr>
          <w:sz w:val="22"/>
          <w:szCs w:val="22"/>
          <w:lang w:val="fi-FI"/>
        </w:rPr>
        <w:t>Hyvinvointialue velvoittaa palveluntuottajat noudattamaan sääntökirjan määräyksiä kaikessa toiminnassaan jatkuvaisluontoisesti. Palveluntuot</w:t>
      </w:r>
      <w:r>
        <w:rPr>
          <w:sz w:val="22"/>
          <w:szCs w:val="22"/>
          <w:lang w:val="fi-FI"/>
        </w:rPr>
        <w:t>taja sitoutuu noudattamaan</w:t>
      </w:r>
      <w:r w:rsidRPr="00C30259">
        <w:rPr>
          <w:sz w:val="22"/>
          <w:szCs w:val="22"/>
          <w:lang w:val="fi-FI"/>
        </w:rPr>
        <w:t xml:space="preserve"> sääntökirjan vaatimuksia</w:t>
      </w:r>
      <w:r>
        <w:rPr>
          <w:sz w:val="22"/>
          <w:szCs w:val="22"/>
          <w:lang w:val="fi-FI"/>
        </w:rPr>
        <w:t xml:space="preserve"> palvelua tuottaessaan. </w:t>
      </w:r>
    </w:p>
    <w:p w14:paraId="7E4F7541" w14:textId="77777777" w:rsidR="00463F61" w:rsidRDefault="00463F61" w:rsidP="00463F61">
      <w:pPr>
        <w:pStyle w:val="Normaaliteksti"/>
        <w:spacing w:line="360" w:lineRule="auto"/>
        <w:ind w:left="567"/>
        <w:jc w:val="both"/>
        <w:rPr>
          <w:sz w:val="22"/>
          <w:szCs w:val="22"/>
          <w:lang w:val="fi-FI"/>
        </w:rPr>
      </w:pPr>
      <w:r>
        <w:rPr>
          <w:sz w:val="22"/>
          <w:szCs w:val="22"/>
          <w:lang w:val="fi-FI"/>
        </w:rPr>
        <w:lastRenderedPageBreak/>
        <w:t xml:space="preserve">Satakunnan hyvinvointialue arvioi palvelusetelipalveluiden käyttämistä ja käytön laajuutta palvelutoiminnassansa ja lisää palvelusetelillä tuotettavien palveluiden valikoimaa tarvittaessa. </w:t>
      </w:r>
    </w:p>
    <w:p w14:paraId="49524436" w14:textId="648B58A3" w:rsidR="00463F61" w:rsidRDefault="00463F61" w:rsidP="00463F61">
      <w:pPr>
        <w:pStyle w:val="Otsikko1"/>
      </w:pPr>
      <w:bookmarkStart w:id="1" w:name="_Toc218497533"/>
      <w:r w:rsidRPr="00463F61">
        <w:t>Satakunnan hyvinvointialueen käytössä olevat palvelusetelit 1.</w:t>
      </w:r>
      <w:r w:rsidR="00FA1C56">
        <w:t>1</w:t>
      </w:r>
      <w:r w:rsidRPr="00463F61">
        <w:t>.202</w:t>
      </w:r>
      <w:r w:rsidR="00D04D39">
        <w:t>6</w:t>
      </w:r>
      <w:r w:rsidRPr="00463F61">
        <w:t xml:space="preserve"> alkaen</w:t>
      </w:r>
      <w:bookmarkEnd w:id="1"/>
    </w:p>
    <w:p w14:paraId="740FA05C" w14:textId="77777777" w:rsidR="00463F61" w:rsidRDefault="00463F61" w:rsidP="00463F61">
      <w:pPr>
        <w:pStyle w:val="Leipteksti"/>
        <w:spacing w:line="360" w:lineRule="auto"/>
        <w:ind w:left="624"/>
        <w:jc w:val="both"/>
      </w:pPr>
    </w:p>
    <w:p w14:paraId="1687D3F9" w14:textId="77777777" w:rsidR="00463F61" w:rsidRPr="00463F61" w:rsidRDefault="00463F61" w:rsidP="00463F61">
      <w:pPr>
        <w:pStyle w:val="Leipteksti"/>
        <w:spacing w:line="360" w:lineRule="auto"/>
        <w:ind w:left="624"/>
        <w:jc w:val="both"/>
      </w:pPr>
      <w:r w:rsidRPr="00463F61">
        <w:t xml:space="preserve">Satakunnan hyvinvointialueella tarjotaan palveluseteliä yhtenä tapana järjestää seuraavat palvelut: </w:t>
      </w:r>
    </w:p>
    <w:p w14:paraId="35FE0E27" w14:textId="37DADC60" w:rsidR="00316AEC" w:rsidRP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cstheme="minorHAnsi"/>
          <w:lang w:eastAsia="fi-FI"/>
        </w:rPr>
        <w:t>Ikääntyneiden yhteisöllinen asuminen</w:t>
      </w:r>
    </w:p>
    <w:p w14:paraId="6E71C89B" w14:textId="1BD9CB8C" w:rsidR="00316AEC" w:rsidRP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cstheme="minorHAnsi"/>
          <w:lang w:eastAsia="fi-FI"/>
        </w:rPr>
        <w:t>Henkilökohtainen apu</w:t>
      </w:r>
    </w:p>
    <w:p w14:paraId="1E29C55E" w14:textId="77777777" w:rsidR="00316AEC" w:rsidRP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cstheme="minorHAnsi"/>
          <w:lang w:eastAsia="fi-FI"/>
        </w:rPr>
        <w:t>Koululaisten näöntutkimus</w:t>
      </w:r>
    </w:p>
    <w:p w14:paraId="43855FB8" w14:textId="72CB87C6" w:rsidR="00316AEC" w:rsidRP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cstheme="minorHAnsi"/>
          <w:lang w:eastAsia="fi-FI"/>
        </w:rPr>
        <w:t>Kuntoutus</w:t>
      </w:r>
      <w:r w:rsidR="00840ED3">
        <w:rPr>
          <w:rFonts w:eastAsia="Times New Roman" w:cstheme="minorHAnsi"/>
          <w:lang w:eastAsia="fi-FI"/>
        </w:rPr>
        <w:t>palvelut</w:t>
      </w:r>
    </w:p>
    <w:p w14:paraId="6EB5F500" w14:textId="77777777" w:rsidR="00316AEC" w:rsidRPr="00316AEC" w:rsidRDefault="00316AEC" w:rsidP="00316AEC">
      <w:pPr>
        <w:pStyle w:val="Luettelokappale"/>
        <w:numPr>
          <w:ilvl w:val="1"/>
          <w:numId w:val="21"/>
        </w:numPr>
        <w:tabs>
          <w:tab w:val="clear" w:pos="1304"/>
        </w:tabs>
        <w:spacing w:before="100" w:beforeAutospacing="1" w:after="100" w:afterAutospacing="1" w:line="360" w:lineRule="auto"/>
        <w:jc w:val="both"/>
        <w:rPr>
          <w:rFonts w:eastAsia="Times New Roman" w:cstheme="minorHAnsi"/>
          <w:lang w:eastAsia="fi-FI"/>
        </w:rPr>
      </w:pPr>
      <w:r w:rsidRPr="00316AEC">
        <w:rPr>
          <w:rFonts w:eastAsia="Times New Roman" w:cstheme="minorHAnsi"/>
          <w:lang w:eastAsia="fi-FI"/>
        </w:rPr>
        <w:t>Fysioterapia</w:t>
      </w:r>
    </w:p>
    <w:p w14:paraId="5584F510" w14:textId="77777777" w:rsidR="00316AEC" w:rsidRPr="00316AEC" w:rsidRDefault="00316AEC" w:rsidP="00316AEC">
      <w:pPr>
        <w:pStyle w:val="Luettelokappale"/>
        <w:numPr>
          <w:ilvl w:val="1"/>
          <w:numId w:val="21"/>
        </w:numPr>
        <w:tabs>
          <w:tab w:val="clear" w:pos="1304"/>
        </w:tabs>
        <w:spacing w:before="100" w:beforeAutospacing="1" w:after="100" w:afterAutospacing="1" w:line="360" w:lineRule="auto"/>
        <w:jc w:val="both"/>
        <w:rPr>
          <w:rFonts w:eastAsia="Times New Roman" w:cstheme="minorHAnsi"/>
          <w:lang w:eastAsia="fi-FI"/>
        </w:rPr>
      </w:pPr>
      <w:r w:rsidRPr="00316AEC">
        <w:rPr>
          <w:rFonts w:eastAsia="Times New Roman" w:cstheme="minorHAnsi"/>
          <w:lang w:eastAsia="fi-FI"/>
        </w:rPr>
        <w:t>Neuropsykiatrinen valmennus</w:t>
      </w:r>
    </w:p>
    <w:p w14:paraId="68BA4E96" w14:textId="77777777" w:rsidR="00316AEC" w:rsidRPr="00316AEC" w:rsidRDefault="00316AEC" w:rsidP="00316AEC">
      <w:pPr>
        <w:pStyle w:val="Luettelokappale"/>
        <w:numPr>
          <w:ilvl w:val="1"/>
          <w:numId w:val="21"/>
        </w:numPr>
        <w:tabs>
          <w:tab w:val="clear" w:pos="1304"/>
        </w:tabs>
        <w:spacing w:before="100" w:beforeAutospacing="1" w:after="100" w:afterAutospacing="1" w:line="360" w:lineRule="auto"/>
        <w:jc w:val="both"/>
        <w:rPr>
          <w:rFonts w:eastAsia="Times New Roman" w:cstheme="minorHAnsi"/>
          <w:lang w:eastAsia="fi-FI"/>
        </w:rPr>
      </w:pPr>
      <w:r w:rsidRPr="00316AEC">
        <w:rPr>
          <w:rFonts w:eastAsia="Times New Roman" w:cstheme="minorHAnsi"/>
          <w:lang w:eastAsia="fi-FI"/>
        </w:rPr>
        <w:t>Neuropsykologinen kuntoutus</w:t>
      </w:r>
    </w:p>
    <w:p w14:paraId="4E65C049" w14:textId="77777777" w:rsidR="00316AEC" w:rsidRPr="00316AEC" w:rsidRDefault="00316AEC" w:rsidP="00316AEC">
      <w:pPr>
        <w:pStyle w:val="Luettelokappale"/>
        <w:numPr>
          <w:ilvl w:val="1"/>
          <w:numId w:val="21"/>
        </w:numPr>
        <w:tabs>
          <w:tab w:val="clear" w:pos="1304"/>
        </w:tabs>
        <w:spacing w:before="100" w:beforeAutospacing="1" w:after="100" w:afterAutospacing="1" w:line="360" w:lineRule="auto"/>
        <w:jc w:val="both"/>
        <w:rPr>
          <w:rFonts w:eastAsia="Times New Roman" w:cstheme="minorHAnsi"/>
          <w:lang w:eastAsia="fi-FI"/>
        </w:rPr>
      </w:pPr>
      <w:r w:rsidRPr="00316AEC">
        <w:rPr>
          <w:rFonts w:eastAsia="Times New Roman" w:cstheme="minorHAnsi"/>
          <w:lang w:eastAsia="fi-FI"/>
        </w:rPr>
        <w:t>Puheterapia</w:t>
      </w:r>
    </w:p>
    <w:p w14:paraId="308E8AA9" w14:textId="77777777" w:rsidR="00316AEC" w:rsidRPr="00316AEC" w:rsidRDefault="00316AEC" w:rsidP="00316AEC">
      <w:pPr>
        <w:pStyle w:val="Luettelokappale"/>
        <w:numPr>
          <w:ilvl w:val="1"/>
          <w:numId w:val="21"/>
        </w:numPr>
        <w:tabs>
          <w:tab w:val="clear" w:pos="1304"/>
        </w:tabs>
        <w:spacing w:before="100" w:beforeAutospacing="1" w:after="100" w:afterAutospacing="1" w:line="360" w:lineRule="auto"/>
        <w:jc w:val="both"/>
        <w:rPr>
          <w:rFonts w:eastAsia="Times New Roman" w:cstheme="minorHAnsi"/>
          <w:lang w:eastAsia="fi-FI"/>
        </w:rPr>
      </w:pPr>
      <w:r w:rsidRPr="00316AEC">
        <w:rPr>
          <w:rFonts w:eastAsia="Times New Roman" w:cstheme="minorHAnsi"/>
          <w:lang w:eastAsia="fi-FI"/>
        </w:rPr>
        <w:t>Toimintaterapia</w:t>
      </w:r>
    </w:p>
    <w:p w14:paraId="676A3C93" w14:textId="77777777" w:rsidR="00316AEC" w:rsidRP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cstheme="minorHAnsi"/>
          <w:lang w:eastAsia="fi-FI"/>
        </w:rPr>
        <w:t>Lapsiperheiden kotipalvelu</w:t>
      </w:r>
    </w:p>
    <w:p w14:paraId="71A2C2AB" w14:textId="77777777" w:rsidR="00316AEC" w:rsidRP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cstheme="minorHAnsi"/>
          <w:lang w:eastAsia="fi-FI"/>
        </w:rPr>
        <w:t>Lääkäripalvelut ja diagnostiset tutkimukset</w:t>
      </w:r>
    </w:p>
    <w:p w14:paraId="0C131036" w14:textId="77777777" w:rsidR="00316AEC" w:rsidRP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cstheme="minorHAnsi"/>
          <w:lang w:eastAsia="fi-FI"/>
        </w:rPr>
        <w:t>Peruukkipalvelu</w:t>
      </w:r>
    </w:p>
    <w:p w14:paraId="0F24D71E" w14:textId="77777777" w:rsid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cstheme="minorHAnsi"/>
          <w:lang w:eastAsia="fi-FI"/>
        </w:rPr>
        <w:t>Rintaproteesipalvelu</w:t>
      </w:r>
    </w:p>
    <w:p w14:paraId="3231E482" w14:textId="0F1E0EA7" w:rsidR="00CB0E6A" w:rsidRPr="00316AEC" w:rsidRDefault="00316AEC" w:rsidP="00316AEC">
      <w:pPr>
        <w:pStyle w:val="Luettelokappale"/>
        <w:numPr>
          <w:ilvl w:val="0"/>
          <w:numId w:val="21"/>
        </w:numPr>
        <w:tabs>
          <w:tab w:val="clear" w:pos="1304"/>
        </w:tabs>
        <w:spacing w:before="100" w:beforeAutospacing="1" w:after="100" w:afterAutospacing="1" w:line="360" w:lineRule="auto"/>
        <w:ind w:left="624" w:hanging="357"/>
        <w:jc w:val="both"/>
        <w:rPr>
          <w:rFonts w:eastAsia="Times New Roman" w:cstheme="minorHAnsi"/>
          <w:lang w:eastAsia="fi-FI"/>
        </w:rPr>
      </w:pPr>
      <w:r w:rsidRPr="00316AEC">
        <w:rPr>
          <w:rFonts w:eastAsia="Times New Roman"/>
          <w:lang w:eastAsia="fi-FI"/>
        </w:rPr>
        <w:t>Säännöllinen ja tilapäinen kotihoito</w:t>
      </w:r>
    </w:p>
    <w:p w14:paraId="19BB9B84" w14:textId="77777777" w:rsidR="000B12E0" w:rsidRDefault="000B12E0" w:rsidP="000B12E0">
      <w:pPr>
        <w:pStyle w:val="Otsikko1"/>
        <w:rPr>
          <w:lang w:eastAsia="fi-FI"/>
        </w:rPr>
      </w:pPr>
      <w:bookmarkStart w:id="2" w:name="_Toc218497534"/>
      <w:r>
        <w:rPr>
          <w:lang w:eastAsia="fi-FI"/>
        </w:rPr>
        <w:t>Palvelusetelien arvot</w:t>
      </w:r>
      <w:bookmarkEnd w:id="2"/>
      <w:r>
        <w:rPr>
          <w:lang w:eastAsia="fi-FI"/>
        </w:rPr>
        <w:t xml:space="preserve"> </w:t>
      </w:r>
    </w:p>
    <w:p w14:paraId="63ED8473" w14:textId="77777777" w:rsidR="00065F1D" w:rsidRPr="00276067" w:rsidRDefault="00065F1D" w:rsidP="00065F1D">
      <w:pPr>
        <w:pStyle w:val="Otsikko2"/>
        <w:rPr>
          <w:lang w:eastAsia="fi-FI"/>
        </w:rPr>
      </w:pPr>
      <w:bookmarkStart w:id="3" w:name="_Toc218497535"/>
      <w:r w:rsidRPr="00276067">
        <w:rPr>
          <w:lang w:eastAsia="fi-FI"/>
        </w:rPr>
        <w:t>Ikääntyneiden yhteisöllinen asuminen</w:t>
      </w:r>
      <w:bookmarkEnd w:id="3"/>
      <w:r w:rsidRPr="00276067">
        <w:rPr>
          <w:lang w:eastAsia="fi-FI"/>
        </w:rPr>
        <w:t xml:space="preserve"> </w:t>
      </w:r>
    </w:p>
    <w:p w14:paraId="29FF1203" w14:textId="77777777" w:rsidR="00065F1D" w:rsidRPr="00276067" w:rsidRDefault="00065F1D" w:rsidP="00065F1D">
      <w:pPr>
        <w:pStyle w:val="Leipteksti"/>
        <w:ind w:left="0"/>
        <w:rPr>
          <w:lang w:eastAsia="fi-FI"/>
        </w:rPr>
      </w:pPr>
    </w:p>
    <w:p w14:paraId="3962B596" w14:textId="4C2B3B93" w:rsidR="00065F1D" w:rsidRPr="00276067" w:rsidRDefault="00065F1D" w:rsidP="00065F1D">
      <w:pPr>
        <w:pStyle w:val="Leipteksti"/>
        <w:spacing w:line="360" w:lineRule="auto"/>
        <w:ind w:left="624"/>
        <w:jc w:val="both"/>
        <w:rPr>
          <w:lang w:eastAsia="fi-FI"/>
        </w:rPr>
      </w:pPr>
      <w:r w:rsidRPr="00276067">
        <w:rPr>
          <w:lang w:eastAsia="fi-FI"/>
        </w:rPr>
        <w:t xml:space="preserve">Yhteisöllinen asuminen / </w:t>
      </w:r>
      <w:r w:rsidR="00CE5C40">
        <w:rPr>
          <w:lang w:eastAsia="fi-FI"/>
        </w:rPr>
        <w:t>pvä</w:t>
      </w:r>
      <w:r w:rsidRPr="00276067">
        <w:rPr>
          <w:lang w:eastAsia="fi-FI"/>
        </w:rPr>
        <w:tab/>
      </w:r>
      <w:r w:rsidRPr="00276067">
        <w:rPr>
          <w:lang w:eastAsia="fi-FI"/>
        </w:rPr>
        <w:tab/>
      </w:r>
      <w:r w:rsidRPr="00276067">
        <w:rPr>
          <w:lang w:eastAsia="fi-FI"/>
        </w:rPr>
        <w:tab/>
      </w:r>
      <w:r w:rsidRPr="00276067">
        <w:rPr>
          <w:lang w:eastAsia="fi-FI"/>
        </w:rPr>
        <w:tab/>
      </w:r>
      <w:r w:rsidR="00CE5C40">
        <w:rPr>
          <w:lang w:eastAsia="fi-FI"/>
        </w:rPr>
        <w:t>7</w:t>
      </w:r>
      <w:r w:rsidRPr="00276067">
        <w:rPr>
          <w:lang w:eastAsia="fi-FI"/>
        </w:rPr>
        <w:t>0,00 €</w:t>
      </w:r>
    </w:p>
    <w:p w14:paraId="19FBE3D3" w14:textId="77777777" w:rsidR="0065374F" w:rsidRPr="00276067" w:rsidRDefault="0065374F" w:rsidP="0065374F">
      <w:pPr>
        <w:pStyle w:val="Otsikko2"/>
        <w:rPr>
          <w:lang w:eastAsia="fi-FI"/>
        </w:rPr>
      </w:pPr>
      <w:bookmarkStart w:id="4" w:name="_Toc218497536"/>
      <w:r w:rsidRPr="00276067">
        <w:rPr>
          <w:lang w:eastAsia="fi-FI"/>
        </w:rPr>
        <w:t>Henkilökohtainen apu</w:t>
      </w:r>
      <w:bookmarkEnd w:id="4"/>
      <w:r w:rsidRPr="00276067">
        <w:rPr>
          <w:lang w:eastAsia="fi-FI"/>
        </w:rPr>
        <w:t xml:space="preserve"> </w:t>
      </w:r>
    </w:p>
    <w:p w14:paraId="6F5FC30E" w14:textId="77777777" w:rsidR="0065374F" w:rsidRPr="00276067" w:rsidRDefault="0065374F" w:rsidP="0065374F">
      <w:pPr>
        <w:pStyle w:val="Leipteksti"/>
        <w:rPr>
          <w:lang w:eastAsia="fi-FI"/>
        </w:rPr>
      </w:pPr>
    </w:p>
    <w:p w14:paraId="47CAF323" w14:textId="77777777" w:rsidR="0065374F" w:rsidRPr="00276067" w:rsidRDefault="0065374F" w:rsidP="0065374F">
      <w:pPr>
        <w:pStyle w:val="Leipteksti"/>
        <w:spacing w:before="120" w:after="0" w:line="360" w:lineRule="auto"/>
        <w:ind w:left="624"/>
      </w:pPr>
      <w:r w:rsidRPr="00276067">
        <w:t>Henkilökohtainen apu/ h</w:t>
      </w:r>
    </w:p>
    <w:p w14:paraId="4FDE53B7" w14:textId="77777777" w:rsidR="0065374F" w:rsidRPr="00276067" w:rsidRDefault="0065374F" w:rsidP="0065374F">
      <w:pPr>
        <w:pStyle w:val="Leipteksti"/>
        <w:spacing w:before="120" w:after="0" w:line="360" w:lineRule="auto"/>
        <w:ind w:left="624"/>
      </w:pPr>
      <w:r w:rsidRPr="00276067">
        <w:t>Ma – pe klo</w:t>
      </w:r>
      <w:r w:rsidRPr="00276067">
        <w:tab/>
        <w:t xml:space="preserve">00.00–06.00 </w:t>
      </w:r>
      <w:r w:rsidRPr="00276067">
        <w:tab/>
      </w:r>
      <w:r w:rsidRPr="00276067">
        <w:tab/>
      </w:r>
      <w:r w:rsidRPr="00276067">
        <w:tab/>
      </w:r>
      <w:r w:rsidRPr="00276067">
        <w:tab/>
        <w:t>35,00 €</w:t>
      </w:r>
    </w:p>
    <w:p w14:paraId="1F3E70B2" w14:textId="77777777" w:rsidR="0065374F" w:rsidRPr="00276067" w:rsidRDefault="0065374F" w:rsidP="0065374F">
      <w:pPr>
        <w:pStyle w:val="Leipteksti"/>
        <w:spacing w:before="120" w:after="0" w:line="360" w:lineRule="auto"/>
        <w:ind w:left="624"/>
      </w:pPr>
      <w:r w:rsidRPr="00276067">
        <w:lastRenderedPageBreak/>
        <w:tab/>
      </w:r>
      <w:r w:rsidRPr="00276067">
        <w:tab/>
        <w:t xml:space="preserve">06.00–18.00 </w:t>
      </w:r>
      <w:r w:rsidRPr="00276067">
        <w:tab/>
      </w:r>
      <w:r w:rsidRPr="00276067">
        <w:tab/>
      </w:r>
      <w:r w:rsidRPr="00276067">
        <w:tab/>
      </w:r>
      <w:r w:rsidRPr="00276067">
        <w:tab/>
        <w:t xml:space="preserve">25,00 € </w:t>
      </w:r>
    </w:p>
    <w:p w14:paraId="39760EA4" w14:textId="77777777" w:rsidR="0065374F" w:rsidRPr="00276067" w:rsidRDefault="0065374F" w:rsidP="0065374F">
      <w:pPr>
        <w:pStyle w:val="Leipteksti"/>
        <w:spacing w:before="120" w:after="0" w:line="360" w:lineRule="auto"/>
        <w:ind w:left="624"/>
      </w:pPr>
      <w:r w:rsidRPr="00276067">
        <w:tab/>
      </w:r>
      <w:r w:rsidRPr="00276067">
        <w:tab/>
        <w:t xml:space="preserve">18.00–21.00 </w:t>
      </w:r>
      <w:r w:rsidRPr="00276067">
        <w:tab/>
      </w:r>
      <w:r w:rsidRPr="00276067">
        <w:tab/>
      </w:r>
      <w:r w:rsidRPr="00276067">
        <w:tab/>
      </w:r>
      <w:r w:rsidRPr="00276067">
        <w:tab/>
        <w:t xml:space="preserve">28,75 € </w:t>
      </w:r>
    </w:p>
    <w:p w14:paraId="011C8957" w14:textId="77777777" w:rsidR="0065374F" w:rsidRPr="00276067" w:rsidRDefault="0065374F" w:rsidP="0065374F">
      <w:pPr>
        <w:pStyle w:val="Leipteksti"/>
        <w:spacing w:before="120" w:after="0" w:line="360" w:lineRule="auto"/>
        <w:ind w:left="624"/>
      </w:pPr>
      <w:r w:rsidRPr="00276067">
        <w:tab/>
      </w:r>
      <w:r w:rsidRPr="00276067">
        <w:tab/>
        <w:t xml:space="preserve">21.00–24.00 </w:t>
      </w:r>
      <w:r w:rsidRPr="00276067">
        <w:tab/>
      </w:r>
      <w:r w:rsidRPr="00276067">
        <w:tab/>
      </w:r>
      <w:r w:rsidRPr="00276067">
        <w:tab/>
      </w:r>
      <w:r w:rsidRPr="00276067">
        <w:tab/>
        <w:t xml:space="preserve">35,00 € </w:t>
      </w:r>
      <w:r w:rsidRPr="00276067">
        <w:tab/>
      </w:r>
    </w:p>
    <w:p w14:paraId="3ECD8754" w14:textId="77777777" w:rsidR="0065374F" w:rsidRPr="00276067" w:rsidRDefault="0065374F" w:rsidP="0065374F">
      <w:pPr>
        <w:pStyle w:val="Leipteksti"/>
        <w:spacing w:before="120" w:line="360" w:lineRule="auto"/>
        <w:ind w:left="624"/>
      </w:pPr>
      <w:r w:rsidRPr="00276067">
        <w:t>Lauantai</w:t>
      </w:r>
      <w:r w:rsidRPr="00276067">
        <w:tab/>
        <w:t xml:space="preserve">00.00–06.00 </w:t>
      </w:r>
      <w:r w:rsidRPr="00276067">
        <w:tab/>
      </w:r>
      <w:r w:rsidRPr="00276067">
        <w:tab/>
      </w:r>
      <w:r w:rsidRPr="00276067">
        <w:tab/>
      </w:r>
      <w:r w:rsidRPr="00276067">
        <w:tab/>
        <w:t>35,00 €</w:t>
      </w:r>
    </w:p>
    <w:p w14:paraId="6DCD683F" w14:textId="77777777" w:rsidR="0065374F" w:rsidRPr="00276067" w:rsidRDefault="0065374F" w:rsidP="0065374F">
      <w:pPr>
        <w:pStyle w:val="Leipteksti"/>
        <w:spacing w:before="120" w:line="360" w:lineRule="auto"/>
        <w:ind w:left="624"/>
      </w:pPr>
      <w:r w:rsidRPr="00276067">
        <w:tab/>
      </w:r>
      <w:r w:rsidRPr="00276067">
        <w:tab/>
        <w:t xml:space="preserve">06.00–18.00 </w:t>
      </w:r>
      <w:r w:rsidRPr="00276067">
        <w:tab/>
      </w:r>
      <w:r w:rsidRPr="00276067">
        <w:tab/>
      </w:r>
      <w:r w:rsidRPr="00276067">
        <w:tab/>
      </w:r>
      <w:r w:rsidRPr="00276067">
        <w:tab/>
        <w:t xml:space="preserve">31,25 € </w:t>
      </w:r>
    </w:p>
    <w:p w14:paraId="7C25302B" w14:textId="77777777" w:rsidR="0065374F" w:rsidRPr="00276067" w:rsidRDefault="0065374F" w:rsidP="0065374F">
      <w:pPr>
        <w:pStyle w:val="Leipteksti"/>
        <w:spacing w:before="120" w:line="360" w:lineRule="auto"/>
        <w:ind w:left="624"/>
      </w:pPr>
      <w:r w:rsidRPr="00276067">
        <w:tab/>
      </w:r>
      <w:r w:rsidRPr="00276067">
        <w:tab/>
        <w:t xml:space="preserve">18.00–20.00 </w:t>
      </w:r>
      <w:r w:rsidRPr="00276067">
        <w:tab/>
      </w:r>
      <w:r w:rsidRPr="00276067">
        <w:tab/>
      </w:r>
      <w:r w:rsidRPr="00276067">
        <w:tab/>
      </w:r>
      <w:r w:rsidRPr="00276067">
        <w:tab/>
        <w:t xml:space="preserve">35,00 € </w:t>
      </w:r>
    </w:p>
    <w:p w14:paraId="39B5E86B" w14:textId="77777777" w:rsidR="0065374F" w:rsidRPr="00276067" w:rsidRDefault="0065374F" w:rsidP="0065374F">
      <w:pPr>
        <w:pStyle w:val="Leipteksti"/>
        <w:spacing w:before="120" w:line="360" w:lineRule="auto"/>
        <w:ind w:left="624"/>
      </w:pPr>
      <w:r w:rsidRPr="00276067">
        <w:tab/>
      </w:r>
      <w:r w:rsidRPr="00276067">
        <w:tab/>
        <w:t>20.00–21.00</w:t>
      </w:r>
      <w:r w:rsidRPr="00276067">
        <w:tab/>
      </w:r>
      <w:r w:rsidRPr="00276067">
        <w:tab/>
      </w:r>
      <w:r w:rsidRPr="00276067">
        <w:tab/>
      </w:r>
      <w:r w:rsidRPr="00276067">
        <w:tab/>
        <w:t>53,75 €</w:t>
      </w:r>
    </w:p>
    <w:p w14:paraId="12A22206" w14:textId="77777777" w:rsidR="0065374F" w:rsidRPr="00276067" w:rsidRDefault="0065374F" w:rsidP="0065374F">
      <w:pPr>
        <w:pStyle w:val="Leipteksti"/>
        <w:spacing w:before="120" w:after="0" w:line="360" w:lineRule="auto"/>
        <w:ind w:left="624"/>
      </w:pPr>
      <w:r w:rsidRPr="00276067">
        <w:tab/>
      </w:r>
      <w:r w:rsidRPr="00276067">
        <w:tab/>
        <w:t xml:space="preserve">21.00–24.00 </w:t>
      </w:r>
      <w:r w:rsidRPr="00276067">
        <w:tab/>
      </w:r>
      <w:r w:rsidRPr="00276067">
        <w:tab/>
      </w:r>
      <w:r w:rsidRPr="00276067">
        <w:tab/>
      </w:r>
      <w:r w:rsidRPr="00276067">
        <w:tab/>
        <w:t>60,00 €</w:t>
      </w:r>
    </w:p>
    <w:p w14:paraId="70FFE8CA" w14:textId="77777777" w:rsidR="0065374F" w:rsidRPr="00276067" w:rsidRDefault="0065374F" w:rsidP="0065374F">
      <w:pPr>
        <w:pStyle w:val="Leipteksti"/>
        <w:spacing w:before="120" w:line="360" w:lineRule="auto"/>
        <w:ind w:left="624"/>
      </w:pPr>
      <w:r w:rsidRPr="00276067">
        <w:t>Sunnuntai</w:t>
      </w:r>
      <w:r w:rsidRPr="00276067">
        <w:tab/>
        <w:t xml:space="preserve">00.00–06.00 </w:t>
      </w:r>
      <w:r w:rsidRPr="00276067">
        <w:tab/>
      </w:r>
      <w:r w:rsidRPr="00276067">
        <w:tab/>
      </w:r>
      <w:r w:rsidRPr="00276067">
        <w:tab/>
      </w:r>
      <w:r w:rsidRPr="00276067">
        <w:tab/>
        <w:t>60,00 €</w:t>
      </w:r>
    </w:p>
    <w:p w14:paraId="24927875" w14:textId="77777777" w:rsidR="0065374F" w:rsidRPr="00276067" w:rsidRDefault="0065374F" w:rsidP="0065374F">
      <w:pPr>
        <w:pStyle w:val="Leipteksti"/>
        <w:spacing w:before="120" w:line="360" w:lineRule="auto"/>
        <w:ind w:left="624"/>
      </w:pPr>
      <w:r w:rsidRPr="00276067">
        <w:tab/>
      </w:r>
      <w:r w:rsidRPr="00276067">
        <w:tab/>
        <w:t xml:space="preserve">06.00–18.00 </w:t>
      </w:r>
      <w:r w:rsidRPr="00276067">
        <w:tab/>
      </w:r>
      <w:r w:rsidRPr="00276067">
        <w:tab/>
      </w:r>
      <w:r w:rsidRPr="00276067">
        <w:tab/>
      </w:r>
      <w:r w:rsidRPr="00276067">
        <w:tab/>
        <w:t xml:space="preserve">50,00 € </w:t>
      </w:r>
    </w:p>
    <w:p w14:paraId="2223E9B6" w14:textId="77777777" w:rsidR="0065374F" w:rsidRPr="00276067" w:rsidRDefault="0065374F" w:rsidP="0065374F">
      <w:pPr>
        <w:pStyle w:val="Leipteksti"/>
        <w:spacing w:before="120" w:line="360" w:lineRule="auto"/>
        <w:ind w:left="624"/>
      </w:pPr>
      <w:r w:rsidRPr="00276067">
        <w:tab/>
      </w:r>
      <w:r w:rsidRPr="00276067">
        <w:tab/>
        <w:t xml:space="preserve">18.00–21.00 </w:t>
      </w:r>
      <w:r w:rsidRPr="00276067">
        <w:tab/>
      </w:r>
      <w:r w:rsidRPr="00276067">
        <w:tab/>
      </w:r>
      <w:r w:rsidRPr="00276067">
        <w:tab/>
      </w:r>
      <w:r w:rsidRPr="00276067">
        <w:tab/>
        <w:t>53,75 €</w:t>
      </w:r>
    </w:p>
    <w:p w14:paraId="56C9B05A" w14:textId="77777777" w:rsidR="0065374F" w:rsidRPr="00276067" w:rsidRDefault="0065374F" w:rsidP="0065374F">
      <w:pPr>
        <w:pStyle w:val="Leipteksti"/>
        <w:spacing w:before="120" w:after="0" w:line="360" w:lineRule="auto"/>
        <w:ind w:left="624"/>
      </w:pPr>
      <w:r w:rsidRPr="00276067">
        <w:tab/>
      </w:r>
      <w:r w:rsidRPr="00276067">
        <w:tab/>
        <w:t xml:space="preserve">21.00–24.00 </w:t>
      </w:r>
      <w:r w:rsidRPr="00276067">
        <w:tab/>
      </w:r>
      <w:r w:rsidRPr="00276067">
        <w:tab/>
      </w:r>
      <w:r w:rsidRPr="00276067">
        <w:tab/>
      </w:r>
      <w:r w:rsidRPr="00276067">
        <w:tab/>
        <w:t>60,00 €</w:t>
      </w:r>
    </w:p>
    <w:p w14:paraId="4BF59C6E" w14:textId="77777777" w:rsidR="0065374F" w:rsidRPr="00276067" w:rsidRDefault="0065374F" w:rsidP="0065374F">
      <w:pPr>
        <w:pStyle w:val="Otsikko2"/>
        <w:rPr>
          <w:lang w:eastAsia="fi-FI"/>
        </w:rPr>
      </w:pPr>
      <w:bookmarkStart w:id="5" w:name="_Toc218497537"/>
      <w:r w:rsidRPr="00276067">
        <w:rPr>
          <w:lang w:eastAsia="fi-FI"/>
        </w:rPr>
        <w:t>Koululaisten näöntutkimus</w:t>
      </w:r>
      <w:bookmarkEnd w:id="5"/>
    </w:p>
    <w:p w14:paraId="287EFC8F" w14:textId="77777777" w:rsidR="0065374F" w:rsidRPr="00276067" w:rsidRDefault="0065374F" w:rsidP="0065374F">
      <w:pPr>
        <w:pStyle w:val="Leipteksti"/>
        <w:rPr>
          <w:lang w:eastAsia="fi-FI"/>
        </w:rPr>
      </w:pPr>
    </w:p>
    <w:p w14:paraId="2AABB033" w14:textId="77777777" w:rsidR="0065374F" w:rsidRPr="00276067" w:rsidRDefault="0065374F" w:rsidP="0065374F">
      <w:pPr>
        <w:pStyle w:val="Leipteksti"/>
        <w:spacing w:line="360" w:lineRule="auto"/>
        <w:ind w:left="624"/>
        <w:jc w:val="both"/>
        <w:rPr>
          <w:lang w:eastAsia="fi-FI"/>
        </w:rPr>
      </w:pPr>
      <w:r w:rsidRPr="00276067">
        <w:rPr>
          <w:lang w:eastAsia="fi-FI"/>
        </w:rPr>
        <w:t xml:space="preserve">Optometristin vastaanotto </w:t>
      </w:r>
      <w:r w:rsidRPr="00276067">
        <w:rPr>
          <w:lang w:eastAsia="fi-FI"/>
        </w:rPr>
        <w:tab/>
      </w:r>
      <w:r w:rsidRPr="00276067">
        <w:rPr>
          <w:lang w:eastAsia="fi-FI"/>
        </w:rPr>
        <w:tab/>
      </w:r>
      <w:r w:rsidRPr="00276067">
        <w:rPr>
          <w:lang w:eastAsia="fi-FI"/>
        </w:rPr>
        <w:tab/>
      </w:r>
      <w:r w:rsidRPr="00276067">
        <w:rPr>
          <w:lang w:eastAsia="fi-FI"/>
        </w:rPr>
        <w:tab/>
        <w:t>30,00 €</w:t>
      </w:r>
    </w:p>
    <w:p w14:paraId="17935B7D" w14:textId="77777777" w:rsidR="0065374F" w:rsidRPr="00276067" w:rsidRDefault="0065374F" w:rsidP="0065374F">
      <w:pPr>
        <w:pStyle w:val="Leipteksti"/>
        <w:ind w:left="624"/>
        <w:rPr>
          <w:lang w:eastAsia="fi-FI"/>
        </w:rPr>
      </w:pPr>
      <w:r w:rsidRPr="00276067">
        <w:rPr>
          <w:lang w:eastAsia="fi-FI"/>
        </w:rPr>
        <w:t xml:space="preserve">Optometristin vastaanotto / </w:t>
      </w:r>
      <w:proofErr w:type="spellStart"/>
      <w:proofErr w:type="gramStart"/>
      <w:r w:rsidRPr="00276067">
        <w:rPr>
          <w:lang w:eastAsia="fi-FI"/>
        </w:rPr>
        <w:t>sis.tipat</w:t>
      </w:r>
      <w:proofErr w:type="spellEnd"/>
      <w:proofErr w:type="gramEnd"/>
      <w:r w:rsidRPr="00276067">
        <w:rPr>
          <w:lang w:eastAsia="fi-FI"/>
        </w:rPr>
        <w:tab/>
      </w:r>
      <w:r w:rsidRPr="00276067">
        <w:rPr>
          <w:lang w:eastAsia="fi-FI"/>
        </w:rPr>
        <w:tab/>
      </w:r>
      <w:r w:rsidRPr="00276067">
        <w:rPr>
          <w:lang w:eastAsia="fi-FI"/>
        </w:rPr>
        <w:tab/>
        <w:t>40,00 €</w:t>
      </w:r>
    </w:p>
    <w:p w14:paraId="0B297E6A" w14:textId="77777777" w:rsidR="0065374F" w:rsidRDefault="0065374F" w:rsidP="0065374F">
      <w:pPr>
        <w:pStyle w:val="Leipteksti"/>
        <w:ind w:left="624"/>
        <w:rPr>
          <w:lang w:eastAsia="fi-FI"/>
        </w:rPr>
      </w:pPr>
      <w:r w:rsidRPr="00276067">
        <w:rPr>
          <w:lang w:eastAsia="fi-FI"/>
        </w:rPr>
        <w:t>Silmälääkärin erikoislääkärin vastaanottokäynti 30 min</w:t>
      </w:r>
      <w:r w:rsidRPr="00276067">
        <w:rPr>
          <w:lang w:eastAsia="fi-FI"/>
        </w:rPr>
        <w:tab/>
      </w:r>
      <w:r w:rsidRPr="00276067">
        <w:rPr>
          <w:lang w:eastAsia="fi-FI"/>
        </w:rPr>
        <w:tab/>
        <w:t>100,00 €</w:t>
      </w:r>
    </w:p>
    <w:p w14:paraId="4D49D5F8" w14:textId="77777777" w:rsidR="00781241" w:rsidRPr="00781241" w:rsidRDefault="007B7D43" w:rsidP="007B7D43">
      <w:pPr>
        <w:pStyle w:val="Otsikko2"/>
        <w:rPr>
          <w:lang w:eastAsia="fi-FI"/>
        </w:rPr>
      </w:pPr>
      <w:bookmarkStart w:id="6" w:name="_Toc218497538"/>
      <w:r>
        <w:rPr>
          <w:lang w:eastAsia="fi-FI"/>
        </w:rPr>
        <w:t>Kuntoutuspalvelut</w:t>
      </w:r>
      <w:bookmarkEnd w:id="6"/>
    </w:p>
    <w:p w14:paraId="24A25BB8" w14:textId="77777777" w:rsidR="00463F61" w:rsidRPr="00463F61" w:rsidRDefault="00463F61" w:rsidP="00463F61">
      <w:pPr>
        <w:pStyle w:val="Leipteksti"/>
        <w:ind w:left="0"/>
      </w:pPr>
    </w:p>
    <w:p w14:paraId="37CF06D8" w14:textId="307F302A" w:rsidR="00C4519A" w:rsidRPr="00276067" w:rsidRDefault="00C4519A" w:rsidP="005063B1">
      <w:pPr>
        <w:tabs>
          <w:tab w:val="clear" w:pos="1304"/>
          <w:tab w:val="clear" w:pos="2608"/>
        </w:tabs>
        <w:spacing w:before="120" w:line="360" w:lineRule="auto"/>
        <w:ind w:firstLine="624"/>
        <w:rPr>
          <w:b/>
          <w:bCs/>
        </w:rPr>
      </w:pPr>
      <w:r w:rsidRPr="00276067">
        <w:rPr>
          <w:b/>
          <w:bCs/>
        </w:rPr>
        <w:t>Fysioterapia</w:t>
      </w:r>
    </w:p>
    <w:p w14:paraId="03A56668" w14:textId="56348494" w:rsidR="005063B1" w:rsidRPr="00276067" w:rsidRDefault="004A004A" w:rsidP="005063B1">
      <w:pPr>
        <w:tabs>
          <w:tab w:val="clear" w:pos="1304"/>
          <w:tab w:val="clear" w:pos="2608"/>
        </w:tabs>
        <w:spacing w:before="120" w:line="360" w:lineRule="auto"/>
        <w:ind w:firstLine="624"/>
      </w:pPr>
      <w:r w:rsidRPr="00276067">
        <w:t xml:space="preserve">Fysioterapia 45 min vastaanottokäynti </w:t>
      </w:r>
      <w:r w:rsidR="005063B1" w:rsidRPr="00276067">
        <w:tab/>
      </w:r>
      <w:r w:rsidR="005063B1" w:rsidRPr="00276067">
        <w:tab/>
      </w:r>
      <w:r w:rsidR="005063B1" w:rsidRPr="00276067">
        <w:tab/>
      </w:r>
      <w:r w:rsidR="008327AB" w:rsidRPr="00276067">
        <w:t>39,</w:t>
      </w:r>
      <w:r w:rsidR="002B1D1B" w:rsidRPr="00276067">
        <w:t>3</w:t>
      </w:r>
      <w:r w:rsidR="008327AB" w:rsidRPr="00276067">
        <w:t>4</w:t>
      </w:r>
      <w:r w:rsidRPr="00276067">
        <w:t xml:space="preserve"> € </w:t>
      </w:r>
    </w:p>
    <w:p w14:paraId="7B565EF9" w14:textId="640EED72" w:rsidR="005063B1" w:rsidRPr="00276067" w:rsidRDefault="004A004A" w:rsidP="005063B1">
      <w:pPr>
        <w:tabs>
          <w:tab w:val="clear" w:pos="1304"/>
          <w:tab w:val="clear" w:pos="2608"/>
        </w:tabs>
        <w:spacing w:before="120" w:line="360" w:lineRule="auto"/>
        <w:ind w:left="624"/>
      </w:pPr>
      <w:r w:rsidRPr="00276067">
        <w:t xml:space="preserve">Alle 18-v asiakas </w:t>
      </w:r>
      <w:r w:rsidR="005063B1" w:rsidRPr="00276067">
        <w:tab/>
      </w:r>
      <w:r w:rsidR="005063B1" w:rsidRPr="00276067">
        <w:tab/>
      </w:r>
      <w:r w:rsidR="005063B1" w:rsidRPr="00276067">
        <w:tab/>
      </w:r>
      <w:r w:rsidR="005063B1" w:rsidRPr="00276067">
        <w:tab/>
      </w:r>
      <w:r w:rsidR="005063B1" w:rsidRPr="00276067">
        <w:tab/>
      </w:r>
      <w:r w:rsidR="008327AB" w:rsidRPr="00276067">
        <w:t>51</w:t>
      </w:r>
      <w:r w:rsidR="009E7E22" w:rsidRPr="00276067">
        <w:t>,32</w:t>
      </w:r>
      <w:r w:rsidRPr="00276067">
        <w:t xml:space="preserve"> € </w:t>
      </w:r>
    </w:p>
    <w:p w14:paraId="3B866354" w14:textId="3BEE9E44" w:rsidR="005063B1" w:rsidRPr="00276067" w:rsidRDefault="004A004A" w:rsidP="005063B1">
      <w:pPr>
        <w:tabs>
          <w:tab w:val="clear" w:pos="1304"/>
          <w:tab w:val="clear" w:pos="2608"/>
        </w:tabs>
        <w:spacing w:before="120" w:line="360" w:lineRule="auto"/>
        <w:ind w:left="624"/>
      </w:pPr>
      <w:r w:rsidRPr="00276067">
        <w:t>Fysioterapia 45 min kotikäynti</w:t>
      </w:r>
      <w:r w:rsidR="005063B1" w:rsidRPr="00276067">
        <w:tab/>
      </w:r>
      <w:r w:rsidR="005063B1" w:rsidRPr="00276067">
        <w:tab/>
      </w:r>
      <w:r w:rsidR="005063B1" w:rsidRPr="00276067">
        <w:tab/>
      </w:r>
      <w:r w:rsidR="005063B1" w:rsidRPr="00276067">
        <w:tab/>
      </w:r>
      <w:r w:rsidR="002F0667" w:rsidRPr="00276067">
        <w:t>57</w:t>
      </w:r>
      <w:r w:rsidR="00A14E31" w:rsidRPr="00276067">
        <w:t>,72</w:t>
      </w:r>
      <w:r w:rsidRPr="00276067">
        <w:t xml:space="preserve"> € </w:t>
      </w:r>
    </w:p>
    <w:p w14:paraId="2D9D6482" w14:textId="424F3108" w:rsidR="005063B1" w:rsidRPr="00276067" w:rsidRDefault="004A004A" w:rsidP="005063B1">
      <w:pPr>
        <w:tabs>
          <w:tab w:val="clear" w:pos="1304"/>
          <w:tab w:val="clear" w:pos="2608"/>
        </w:tabs>
        <w:spacing w:before="120" w:line="360" w:lineRule="auto"/>
        <w:ind w:left="624"/>
      </w:pPr>
      <w:r w:rsidRPr="00276067">
        <w:t xml:space="preserve">Alle 18-v asiakas </w:t>
      </w:r>
      <w:r w:rsidR="004708E4" w:rsidRPr="00276067">
        <w:tab/>
      </w:r>
      <w:r w:rsidR="004708E4" w:rsidRPr="00276067">
        <w:tab/>
      </w:r>
      <w:r w:rsidR="004708E4" w:rsidRPr="00276067">
        <w:tab/>
      </w:r>
      <w:r w:rsidR="004708E4" w:rsidRPr="00276067">
        <w:tab/>
      </w:r>
      <w:r w:rsidR="004708E4" w:rsidRPr="00276067">
        <w:tab/>
      </w:r>
      <w:r w:rsidR="00F572C4" w:rsidRPr="00276067">
        <w:t>70,31</w:t>
      </w:r>
      <w:r w:rsidRPr="00276067">
        <w:t xml:space="preserve"> € </w:t>
      </w:r>
    </w:p>
    <w:p w14:paraId="0A25A4A6" w14:textId="4ED942C0" w:rsidR="005063B1" w:rsidRPr="00276067" w:rsidRDefault="004A004A" w:rsidP="005063B1">
      <w:pPr>
        <w:tabs>
          <w:tab w:val="clear" w:pos="1304"/>
          <w:tab w:val="clear" w:pos="2608"/>
        </w:tabs>
        <w:spacing w:before="120" w:line="360" w:lineRule="auto"/>
        <w:ind w:left="624"/>
        <w:jc w:val="both"/>
      </w:pPr>
      <w:r w:rsidRPr="00276067">
        <w:t xml:space="preserve">Fysioterapia 60 min vastaanottokäynti </w:t>
      </w:r>
      <w:r w:rsidR="005063B1" w:rsidRPr="00276067">
        <w:tab/>
      </w:r>
      <w:r w:rsidR="005063B1" w:rsidRPr="00276067">
        <w:tab/>
      </w:r>
      <w:r w:rsidR="005063B1" w:rsidRPr="00276067">
        <w:tab/>
      </w:r>
      <w:r w:rsidR="005C1877" w:rsidRPr="00276067">
        <w:t>47,08</w:t>
      </w:r>
      <w:r w:rsidRPr="00276067">
        <w:t xml:space="preserve"> € </w:t>
      </w:r>
    </w:p>
    <w:p w14:paraId="612A2A7A" w14:textId="16650E30" w:rsidR="005063B1" w:rsidRPr="00276067" w:rsidRDefault="004A004A" w:rsidP="005063B1">
      <w:pPr>
        <w:tabs>
          <w:tab w:val="clear" w:pos="1304"/>
          <w:tab w:val="clear" w:pos="2608"/>
        </w:tabs>
        <w:spacing w:before="120" w:line="360" w:lineRule="auto"/>
        <w:ind w:left="624"/>
        <w:jc w:val="both"/>
      </w:pPr>
      <w:r w:rsidRPr="00276067">
        <w:lastRenderedPageBreak/>
        <w:t xml:space="preserve">Alle 18-v asiakas </w:t>
      </w:r>
      <w:r w:rsidR="005063B1" w:rsidRPr="00276067">
        <w:tab/>
      </w:r>
      <w:r w:rsidR="005063B1" w:rsidRPr="00276067">
        <w:tab/>
      </w:r>
      <w:r w:rsidR="005063B1" w:rsidRPr="00276067">
        <w:tab/>
      </w:r>
      <w:r w:rsidR="005063B1" w:rsidRPr="00276067">
        <w:tab/>
      </w:r>
      <w:r w:rsidR="005063B1" w:rsidRPr="00276067">
        <w:tab/>
      </w:r>
      <w:r w:rsidR="00543B91" w:rsidRPr="00276067">
        <w:t>59,06</w:t>
      </w:r>
      <w:r w:rsidRPr="00276067">
        <w:t xml:space="preserve"> € </w:t>
      </w:r>
    </w:p>
    <w:p w14:paraId="29AC70AD" w14:textId="0BD13EF9" w:rsidR="005063B1" w:rsidRPr="00276067" w:rsidRDefault="004A004A" w:rsidP="005063B1">
      <w:pPr>
        <w:tabs>
          <w:tab w:val="clear" w:pos="1304"/>
          <w:tab w:val="clear" w:pos="2608"/>
        </w:tabs>
        <w:spacing w:before="120" w:line="360" w:lineRule="auto"/>
        <w:ind w:left="624"/>
        <w:jc w:val="both"/>
      </w:pPr>
      <w:r w:rsidRPr="00276067">
        <w:t xml:space="preserve">Fysioterapia 60 min kotikäynti </w:t>
      </w:r>
      <w:r w:rsidR="005063B1" w:rsidRPr="00276067">
        <w:tab/>
      </w:r>
      <w:r w:rsidR="005063B1" w:rsidRPr="00276067">
        <w:tab/>
      </w:r>
      <w:r w:rsidR="005063B1" w:rsidRPr="00276067">
        <w:tab/>
      </w:r>
      <w:r w:rsidR="005063B1" w:rsidRPr="00276067">
        <w:tab/>
      </w:r>
      <w:r w:rsidR="006E77ED" w:rsidRPr="00276067">
        <w:t>69,07</w:t>
      </w:r>
      <w:r w:rsidRPr="00276067">
        <w:t xml:space="preserve"> € </w:t>
      </w:r>
    </w:p>
    <w:p w14:paraId="576B54F8" w14:textId="2021F634" w:rsidR="005063B1" w:rsidRPr="00276067" w:rsidRDefault="004A004A" w:rsidP="005063B1">
      <w:pPr>
        <w:tabs>
          <w:tab w:val="clear" w:pos="1304"/>
          <w:tab w:val="clear" w:pos="2608"/>
        </w:tabs>
        <w:spacing w:before="120" w:line="360" w:lineRule="auto"/>
        <w:ind w:left="624"/>
        <w:jc w:val="both"/>
      </w:pPr>
      <w:r w:rsidRPr="00276067">
        <w:t>Alle 18-v asiakas</w:t>
      </w:r>
      <w:r w:rsidR="005063B1" w:rsidRPr="00276067">
        <w:tab/>
      </w:r>
      <w:r w:rsidR="005063B1" w:rsidRPr="00276067">
        <w:tab/>
      </w:r>
      <w:r w:rsidR="005063B1" w:rsidRPr="00276067">
        <w:tab/>
      </w:r>
      <w:r w:rsidR="005063B1" w:rsidRPr="00276067">
        <w:tab/>
      </w:r>
      <w:r w:rsidR="005063B1" w:rsidRPr="00276067">
        <w:tab/>
      </w:r>
      <w:r w:rsidR="00AD318B" w:rsidRPr="00276067">
        <w:t>81,67</w:t>
      </w:r>
      <w:r w:rsidRPr="00276067">
        <w:t xml:space="preserve"> € </w:t>
      </w:r>
    </w:p>
    <w:p w14:paraId="4BA789CE" w14:textId="64E5BD6B" w:rsidR="005063B1" w:rsidRPr="00276067" w:rsidRDefault="004A004A" w:rsidP="005063B1">
      <w:pPr>
        <w:tabs>
          <w:tab w:val="clear" w:pos="1304"/>
          <w:tab w:val="clear" w:pos="2608"/>
        </w:tabs>
        <w:spacing w:before="120" w:line="360" w:lineRule="auto"/>
        <w:ind w:left="624"/>
        <w:jc w:val="both"/>
      </w:pPr>
      <w:r w:rsidRPr="00276067">
        <w:t xml:space="preserve">Allasterapia 60 min </w:t>
      </w:r>
      <w:r w:rsidR="005063B1" w:rsidRPr="00276067">
        <w:tab/>
      </w:r>
      <w:r w:rsidR="005063B1" w:rsidRPr="00276067">
        <w:tab/>
      </w:r>
      <w:r w:rsidR="005063B1" w:rsidRPr="00276067">
        <w:tab/>
      </w:r>
      <w:r w:rsidR="005063B1" w:rsidRPr="00276067">
        <w:tab/>
      </w:r>
      <w:r w:rsidR="005063B1" w:rsidRPr="00276067">
        <w:tab/>
      </w:r>
      <w:r w:rsidR="000D0EFC" w:rsidRPr="00276067">
        <w:t>69,07</w:t>
      </w:r>
      <w:r w:rsidRPr="00276067">
        <w:t xml:space="preserve"> € </w:t>
      </w:r>
    </w:p>
    <w:p w14:paraId="755E8A43" w14:textId="163E3B9B" w:rsidR="005063B1" w:rsidRPr="00276067" w:rsidRDefault="004A004A" w:rsidP="005063B1">
      <w:pPr>
        <w:tabs>
          <w:tab w:val="clear" w:pos="1304"/>
          <w:tab w:val="clear" w:pos="2608"/>
        </w:tabs>
        <w:spacing w:before="120" w:line="360" w:lineRule="auto"/>
        <w:ind w:left="624"/>
        <w:jc w:val="both"/>
      </w:pPr>
      <w:r w:rsidRPr="00276067">
        <w:t xml:space="preserve">Alle 18-v asiakas </w:t>
      </w:r>
      <w:r w:rsidR="005063B1" w:rsidRPr="00276067">
        <w:tab/>
      </w:r>
      <w:r w:rsidR="005063B1" w:rsidRPr="00276067">
        <w:tab/>
      </w:r>
      <w:r w:rsidR="005063B1" w:rsidRPr="00276067">
        <w:tab/>
      </w:r>
      <w:r w:rsidR="005063B1" w:rsidRPr="00276067">
        <w:tab/>
      </w:r>
      <w:r w:rsidR="005063B1" w:rsidRPr="00276067">
        <w:tab/>
      </w:r>
      <w:r w:rsidR="00926CF1" w:rsidRPr="00276067">
        <w:t>81,67</w:t>
      </w:r>
      <w:r w:rsidRPr="00276067">
        <w:t xml:space="preserve"> € </w:t>
      </w:r>
    </w:p>
    <w:p w14:paraId="0647C6C1" w14:textId="77777777" w:rsidR="007469DB" w:rsidRPr="00276067" w:rsidRDefault="007469DB" w:rsidP="007469DB">
      <w:pPr>
        <w:tabs>
          <w:tab w:val="clear" w:pos="1304"/>
          <w:tab w:val="clear" w:pos="2608"/>
        </w:tabs>
        <w:spacing w:before="120" w:line="360" w:lineRule="auto"/>
        <w:ind w:left="624"/>
        <w:rPr>
          <w:b/>
          <w:bCs/>
        </w:rPr>
      </w:pPr>
      <w:r w:rsidRPr="00276067">
        <w:rPr>
          <w:b/>
          <w:bCs/>
        </w:rPr>
        <w:t>Neuropsykiatrinen valmennus</w:t>
      </w:r>
    </w:p>
    <w:p w14:paraId="0AA0855A" w14:textId="77777777" w:rsidR="007469DB" w:rsidRPr="00276067" w:rsidRDefault="007469DB" w:rsidP="007469DB">
      <w:pPr>
        <w:tabs>
          <w:tab w:val="clear" w:pos="1304"/>
          <w:tab w:val="clear" w:pos="2608"/>
        </w:tabs>
        <w:spacing w:before="120" w:line="360" w:lineRule="auto"/>
        <w:ind w:left="624"/>
      </w:pPr>
      <w:r w:rsidRPr="00276067">
        <w:t>Neuropsykiatrinen valmennus 60 min kotikäynti</w:t>
      </w:r>
      <w:r w:rsidRPr="00276067">
        <w:tab/>
      </w:r>
      <w:r w:rsidRPr="00276067">
        <w:tab/>
        <w:t xml:space="preserve">72,28 € </w:t>
      </w:r>
    </w:p>
    <w:p w14:paraId="4B2879C1" w14:textId="77777777" w:rsidR="007469DB" w:rsidRPr="00276067" w:rsidRDefault="007469DB" w:rsidP="007469DB">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t>84,25 €</w:t>
      </w:r>
    </w:p>
    <w:p w14:paraId="2AB32E11" w14:textId="77777777" w:rsidR="007469DB" w:rsidRPr="00276067" w:rsidRDefault="007469DB" w:rsidP="007469DB">
      <w:pPr>
        <w:tabs>
          <w:tab w:val="clear" w:pos="1304"/>
          <w:tab w:val="clear" w:pos="2608"/>
        </w:tabs>
        <w:spacing w:before="120" w:line="360" w:lineRule="auto"/>
        <w:ind w:left="624"/>
        <w:rPr>
          <w:b/>
          <w:bCs/>
        </w:rPr>
      </w:pPr>
      <w:r w:rsidRPr="00276067">
        <w:rPr>
          <w:b/>
          <w:bCs/>
        </w:rPr>
        <w:t>Neuropsykologinen kuntoutus</w:t>
      </w:r>
    </w:p>
    <w:p w14:paraId="36FB1A98" w14:textId="77777777" w:rsidR="007469DB" w:rsidRPr="00276067" w:rsidRDefault="007469DB" w:rsidP="007469DB">
      <w:pPr>
        <w:tabs>
          <w:tab w:val="clear" w:pos="1304"/>
          <w:tab w:val="clear" w:pos="2608"/>
        </w:tabs>
        <w:spacing w:before="120" w:line="360" w:lineRule="auto"/>
        <w:ind w:left="624"/>
      </w:pPr>
      <w:r w:rsidRPr="00276067">
        <w:t xml:space="preserve">Neuropsykologinen kuntoutus 45 min vastaanottokäynti </w:t>
      </w:r>
    </w:p>
    <w:p w14:paraId="5A37F995" w14:textId="77777777" w:rsidR="007469DB" w:rsidRPr="00276067" w:rsidRDefault="007469DB" w:rsidP="007469DB">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t xml:space="preserve">134,23 € </w:t>
      </w:r>
    </w:p>
    <w:p w14:paraId="306EA418" w14:textId="77777777" w:rsidR="007469DB" w:rsidRPr="00276067" w:rsidRDefault="007469DB" w:rsidP="007469DB">
      <w:pPr>
        <w:tabs>
          <w:tab w:val="clear" w:pos="1304"/>
          <w:tab w:val="clear" w:pos="2608"/>
        </w:tabs>
        <w:spacing w:before="120" w:line="360" w:lineRule="auto"/>
        <w:ind w:left="624"/>
      </w:pPr>
      <w:r w:rsidRPr="00276067">
        <w:t xml:space="preserve">Neuropsykologinen kuntoutus 60 min kotikäynti </w:t>
      </w:r>
    </w:p>
    <w:p w14:paraId="1F99F3D4" w14:textId="77777777" w:rsidR="007469DB" w:rsidRPr="00276067" w:rsidRDefault="007469DB" w:rsidP="007469DB">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t xml:space="preserve">161,07 € </w:t>
      </w:r>
    </w:p>
    <w:p w14:paraId="1015312F" w14:textId="02058D55" w:rsidR="00C4519A" w:rsidRPr="00276067" w:rsidRDefault="00C4519A" w:rsidP="005063B1">
      <w:pPr>
        <w:tabs>
          <w:tab w:val="clear" w:pos="1304"/>
          <w:tab w:val="clear" w:pos="2608"/>
        </w:tabs>
        <w:spacing w:before="120" w:line="360" w:lineRule="auto"/>
        <w:ind w:left="624"/>
        <w:jc w:val="both"/>
        <w:rPr>
          <w:b/>
          <w:bCs/>
        </w:rPr>
      </w:pPr>
      <w:r w:rsidRPr="00276067">
        <w:rPr>
          <w:b/>
          <w:bCs/>
        </w:rPr>
        <w:t>Puheterapia</w:t>
      </w:r>
    </w:p>
    <w:p w14:paraId="46EB11CB" w14:textId="2AA60CE1" w:rsidR="005063B1" w:rsidRPr="00276067" w:rsidRDefault="004A004A" w:rsidP="005063B1">
      <w:pPr>
        <w:tabs>
          <w:tab w:val="clear" w:pos="1304"/>
          <w:tab w:val="clear" w:pos="2608"/>
        </w:tabs>
        <w:spacing w:before="120" w:line="360" w:lineRule="auto"/>
        <w:ind w:left="624"/>
        <w:jc w:val="both"/>
      </w:pPr>
      <w:r w:rsidRPr="00276067">
        <w:t xml:space="preserve">Puheterapia 45 min vastaanottokäynti </w:t>
      </w:r>
      <w:r w:rsidR="005063B1" w:rsidRPr="00276067">
        <w:tab/>
      </w:r>
      <w:r w:rsidR="005063B1" w:rsidRPr="00276067">
        <w:tab/>
      </w:r>
      <w:r w:rsidR="005063B1" w:rsidRPr="00276067">
        <w:tab/>
      </w:r>
      <w:r w:rsidR="00050E36" w:rsidRPr="00276067">
        <w:t>105,32</w:t>
      </w:r>
      <w:r w:rsidRPr="00276067">
        <w:t xml:space="preserve"> € </w:t>
      </w:r>
    </w:p>
    <w:p w14:paraId="4316707D" w14:textId="1F77DE5B" w:rsidR="005063B1" w:rsidRPr="00276067" w:rsidRDefault="004A004A" w:rsidP="005063B1">
      <w:pPr>
        <w:tabs>
          <w:tab w:val="clear" w:pos="1304"/>
          <w:tab w:val="clear" w:pos="2608"/>
        </w:tabs>
        <w:spacing w:before="120" w:line="360" w:lineRule="auto"/>
        <w:ind w:left="624"/>
        <w:jc w:val="both"/>
      </w:pPr>
      <w:r w:rsidRPr="00276067">
        <w:t xml:space="preserve">Alle 18-v asiakas </w:t>
      </w:r>
      <w:r w:rsidR="005063B1" w:rsidRPr="00276067">
        <w:tab/>
      </w:r>
      <w:r w:rsidR="005063B1" w:rsidRPr="00276067">
        <w:tab/>
      </w:r>
      <w:r w:rsidR="005063B1" w:rsidRPr="00276067">
        <w:tab/>
      </w:r>
      <w:r w:rsidR="005063B1" w:rsidRPr="00276067">
        <w:tab/>
      </w:r>
      <w:r w:rsidR="005063B1" w:rsidRPr="00276067">
        <w:tab/>
      </w:r>
      <w:r w:rsidR="00050E36" w:rsidRPr="00276067">
        <w:t>117,29</w:t>
      </w:r>
      <w:r w:rsidRPr="00276067">
        <w:t xml:space="preserve"> € </w:t>
      </w:r>
    </w:p>
    <w:p w14:paraId="4EE639C9" w14:textId="506FFA26" w:rsidR="005063B1" w:rsidRPr="00276067" w:rsidRDefault="004A004A" w:rsidP="005063B1">
      <w:pPr>
        <w:tabs>
          <w:tab w:val="clear" w:pos="1304"/>
          <w:tab w:val="clear" w:pos="2608"/>
        </w:tabs>
        <w:spacing w:before="120" w:line="360" w:lineRule="auto"/>
        <w:ind w:left="624"/>
        <w:jc w:val="both"/>
      </w:pPr>
      <w:r w:rsidRPr="00276067">
        <w:t xml:space="preserve">Puheterapia 45 min kotikäynti </w:t>
      </w:r>
      <w:r w:rsidR="005063B1" w:rsidRPr="00276067">
        <w:tab/>
      </w:r>
      <w:r w:rsidR="005063B1" w:rsidRPr="00276067">
        <w:tab/>
      </w:r>
      <w:r w:rsidR="005063B1" w:rsidRPr="00276067">
        <w:tab/>
      </w:r>
      <w:r w:rsidR="005063B1" w:rsidRPr="00276067">
        <w:tab/>
      </w:r>
      <w:r w:rsidR="00B8138E" w:rsidRPr="00276067">
        <w:t>134,23</w:t>
      </w:r>
      <w:r w:rsidRPr="00276067">
        <w:t xml:space="preserve"> € </w:t>
      </w:r>
    </w:p>
    <w:p w14:paraId="7143ADB5" w14:textId="73FEA630" w:rsidR="005063B1" w:rsidRPr="00276067" w:rsidRDefault="004A004A" w:rsidP="005063B1">
      <w:pPr>
        <w:tabs>
          <w:tab w:val="clear" w:pos="1304"/>
          <w:tab w:val="clear" w:pos="2608"/>
        </w:tabs>
        <w:spacing w:before="120" w:line="360" w:lineRule="auto"/>
        <w:ind w:left="624"/>
        <w:jc w:val="both"/>
      </w:pPr>
      <w:r w:rsidRPr="00276067">
        <w:t xml:space="preserve">Alle 18-v asiakas </w:t>
      </w:r>
      <w:r w:rsidR="005063B1" w:rsidRPr="00276067">
        <w:tab/>
      </w:r>
      <w:r w:rsidR="005063B1" w:rsidRPr="00276067">
        <w:tab/>
      </w:r>
      <w:r w:rsidR="005063B1" w:rsidRPr="00276067">
        <w:tab/>
      </w:r>
      <w:r w:rsidR="005063B1" w:rsidRPr="00276067">
        <w:tab/>
      </w:r>
      <w:r w:rsidR="005063B1" w:rsidRPr="00276067">
        <w:tab/>
      </w:r>
      <w:r w:rsidR="00B8138E" w:rsidRPr="00276067">
        <w:t>146,20</w:t>
      </w:r>
      <w:r w:rsidRPr="00276067">
        <w:t xml:space="preserve"> € </w:t>
      </w:r>
    </w:p>
    <w:p w14:paraId="4C6BE2DA" w14:textId="426A81BF" w:rsidR="005063B1" w:rsidRPr="00276067" w:rsidRDefault="004A004A" w:rsidP="005063B1">
      <w:pPr>
        <w:tabs>
          <w:tab w:val="clear" w:pos="1304"/>
          <w:tab w:val="clear" w:pos="2608"/>
        </w:tabs>
        <w:spacing w:before="120" w:line="360" w:lineRule="auto"/>
        <w:ind w:left="624"/>
        <w:jc w:val="both"/>
      </w:pPr>
      <w:r w:rsidRPr="00276067">
        <w:t xml:space="preserve">Puheterapia 60 min vastaanottokäynti </w:t>
      </w:r>
      <w:r w:rsidR="005063B1" w:rsidRPr="00276067">
        <w:tab/>
      </w:r>
      <w:r w:rsidR="005063B1" w:rsidRPr="00276067">
        <w:tab/>
      </w:r>
      <w:r w:rsidR="005063B1" w:rsidRPr="00276067">
        <w:tab/>
      </w:r>
      <w:r w:rsidR="00FC378D" w:rsidRPr="00276067">
        <w:t>113,06</w:t>
      </w:r>
      <w:r w:rsidRPr="00276067">
        <w:t xml:space="preserve"> € </w:t>
      </w:r>
    </w:p>
    <w:p w14:paraId="61EAA6D3" w14:textId="41373F80" w:rsidR="005063B1" w:rsidRPr="00276067" w:rsidRDefault="004A004A" w:rsidP="005063B1">
      <w:pPr>
        <w:tabs>
          <w:tab w:val="clear" w:pos="1304"/>
          <w:tab w:val="clear" w:pos="2608"/>
        </w:tabs>
        <w:spacing w:before="120" w:line="360" w:lineRule="auto"/>
        <w:ind w:left="624"/>
      </w:pPr>
      <w:r w:rsidRPr="00276067">
        <w:t xml:space="preserve">18-v asiakas </w:t>
      </w:r>
      <w:r w:rsidR="005063B1" w:rsidRPr="00276067">
        <w:tab/>
      </w:r>
      <w:r w:rsidR="005063B1" w:rsidRPr="00276067">
        <w:tab/>
      </w:r>
      <w:r w:rsidR="005063B1" w:rsidRPr="00276067">
        <w:tab/>
      </w:r>
      <w:r w:rsidR="005063B1" w:rsidRPr="00276067">
        <w:tab/>
      </w:r>
      <w:r w:rsidR="005063B1" w:rsidRPr="00276067">
        <w:tab/>
      </w:r>
      <w:r w:rsidR="00FC378D" w:rsidRPr="00276067">
        <w:t>125,04</w:t>
      </w:r>
      <w:r w:rsidRPr="00276067">
        <w:t xml:space="preserve"> € </w:t>
      </w:r>
    </w:p>
    <w:p w14:paraId="020EE07F" w14:textId="0B1302B1" w:rsidR="005063B1" w:rsidRPr="00276067" w:rsidRDefault="004A004A" w:rsidP="005063B1">
      <w:pPr>
        <w:tabs>
          <w:tab w:val="clear" w:pos="1304"/>
          <w:tab w:val="clear" w:pos="2608"/>
        </w:tabs>
        <w:spacing w:before="120" w:line="360" w:lineRule="auto"/>
        <w:ind w:left="624"/>
      </w:pPr>
      <w:r w:rsidRPr="00276067">
        <w:t xml:space="preserve">Puheterapia 60 min kotikäynti </w:t>
      </w:r>
      <w:r w:rsidR="005063B1" w:rsidRPr="00276067">
        <w:tab/>
      </w:r>
      <w:r w:rsidR="005063B1" w:rsidRPr="00276067">
        <w:tab/>
      </w:r>
      <w:r w:rsidR="005063B1" w:rsidRPr="00276067">
        <w:tab/>
      </w:r>
      <w:r w:rsidR="005063B1" w:rsidRPr="00276067">
        <w:tab/>
      </w:r>
      <w:r w:rsidR="00377C6B" w:rsidRPr="00276067">
        <w:t>139,39</w:t>
      </w:r>
      <w:r w:rsidRPr="00276067">
        <w:t xml:space="preserve"> € </w:t>
      </w:r>
    </w:p>
    <w:p w14:paraId="0FC71493" w14:textId="71E5BC74" w:rsidR="005063B1" w:rsidRPr="00276067" w:rsidRDefault="004A004A" w:rsidP="005063B1">
      <w:pPr>
        <w:tabs>
          <w:tab w:val="clear" w:pos="1304"/>
          <w:tab w:val="clear" w:pos="2608"/>
        </w:tabs>
        <w:spacing w:before="120" w:line="360" w:lineRule="auto"/>
        <w:ind w:left="624"/>
      </w:pPr>
      <w:r w:rsidRPr="00276067">
        <w:t xml:space="preserve">Alle 18-v asiakas </w:t>
      </w:r>
      <w:r w:rsidR="005063B1" w:rsidRPr="00276067">
        <w:tab/>
      </w:r>
      <w:r w:rsidR="005063B1" w:rsidRPr="00276067">
        <w:tab/>
      </w:r>
      <w:r w:rsidR="005063B1" w:rsidRPr="00276067">
        <w:tab/>
      </w:r>
      <w:r w:rsidR="005063B1" w:rsidRPr="00276067">
        <w:tab/>
      </w:r>
      <w:r w:rsidR="005063B1" w:rsidRPr="00276067">
        <w:tab/>
      </w:r>
      <w:r w:rsidR="00A13325" w:rsidRPr="00276067">
        <w:t>151,36</w:t>
      </w:r>
      <w:r w:rsidRPr="00276067">
        <w:t xml:space="preserve"> € </w:t>
      </w:r>
    </w:p>
    <w:p w14:paraId="636CF3DD" w14:textId="71912160" w:rsidR="005063B1" w:rsidRPr="00276067" w:rsidRDefault="004A004A" w:rsidP="005063B1">
      <w:pPr>
        <w:tabs>
          <w:tab w:val="clear" w:pos="1304"/>
          <w:tab w:val="clear" w:pos="2608"/>
        </w:tabs>
        <w:spacing w:before="120" w:line="360" w:lineRule="auto"/>
        <w:ind w:left="624"/>
      </w:pPr>
      <w:r w:rsidRPr="00276067">
        <w:t xml:space="preserve">Puheterapian arviokäynti 60 min </w:t>
      </w:r>
      <w:r w:rsidR="005063B1" w:rsidRPr="00276067">
        <w:tab/>
      </w:r>
      <w:r w:rsidR="005063B1" w:rsidRPr="00276067">
        <w:tab/>
      </w:r>
      <w:r w:rsidR="005063B1" w:rsidRPr="00276067">
        <w:tab/>
      </w:r>
      <w:r w:rsidR="005063B1" w:rsidRPr="00276067">
        <w:tab/>
      </w:r>
      <w:r w:rsidR="00AB561B" w:rsidRPr="00276067">
        <w:t>154,88</w:t>
      </w:r>
      <w:r w:rsidRPr="00276067">
        <w:t xml:space="preserve"> € </w:t>
      </w:r>
    </w:p>
    <w:p w14:paraId="65D4596C" w14:textId="1D07B9B3" w:rsidR="005063B1" w:rsidRPr="00276067" w:rsidRDefault="004A004A" w:rsidP="005063B1">
      <w:pPr>
        <w:tabs>
          <w:tab w:val="clear" w:pos="1304"/>
          <w:tab w:val="clear" w:pos="2608"/>
        </w:tabs>
        <w:spacing w:before="120" w:line="360" w:lineRule="auto"/>
        <w:ind w:left="624"/>
      </w:pPr>
      <w:r w:rsidRPr="00276067">
        <w:t xml:space="preserve">Alle 18-v asiakas </w:t>
      </w:r>
      <w:r w:rsidR="005063B1" w:rsidRPr="00276067">
        <w:tab/>
      </w:r>
      <w:r w:rsidR="005063B1" w:rsidRPr="00276067">
        <w:tab/>
      </w:r>
      <w:r w:rsidR="005063B1" w:rsidRPr="00276067">
        <w:tab/>
      </w:r>
      <w:r w:rsidR="005063B1" w:rsidRPr="00276067">
        <w:tab/>
      </w:r>
      <w:r w:rsidR="005063B1" w:rsidRPr="00276067">
        <w:tab/>
      </w:r>
      <w:r w:rsidR="00AB561B" w:rsidRPr="00276067">
        <w:t>166,85</w:t>
      </w:r>
      <w:r w:rsidRPr="00276067">
        <w:t xml:space="preserve"> € </w:t>
      </w:r>
    </w:p>
    <w:p w14:paraId="1E7772E8" w14:textId="2EDEAA70" w:rsidR="005063B1" w:rsidRPr="00276067" w:rsidRDefault="004A004A" w:rsidP="005063B1">
      <w:pPr>
        <w:tabs>
          <w:tab w:val="clear" w:pos="1304"/>
          <w:tab w:val="clear" w:pos="2608"/>
        </w:tabs>
        <w:spacing w:before="120" w:line="360" w:lineRule="auto"/>
        <w:ind w:left="624"/>
      </w:pPr>
      <w:r w:rsidRPr="00276067">
        <w:lastRenderedPageBreak/>
        <w:t xml:space="preserve">Etäpuheterapia 45 min </w:t>
      </w:r>
      <w:r w:rsidR="005063B1" w:rsidRPr="00276067">
        <w:tab/>
      </w:r>
      <w:r w:rsidR="005063B1" w:rsidRPr="00276067">
        <w:tab/>
      </w:r>
      <w:r w:rsidR="005063B1" w:rsidRPr="00276067">
        <w:tab/>
      </w:r>
      <w:r w:rsidR="005063B1" w:rsidRPr="00276067">
        <w:tab/>
      </w:r>
      <w:r w:rsidR="00DA5553" w:rsidRPr="00276067">
        <w:t>105,32</w:t>
      </w:r>
      <w:r w:rsidRPr="00276067">
        <w:t xml:space="preserve"> € </w:t>
      </w:r>
    </w:p>
    <w:p w14:paraId="677FEC9F" w14:textId="4CEAFFE3" w:rsidR="005063B1" w:rsidRPr="00276067" w:rsidRDefault="004A004A" w:rsidP="005063B1">
      <w:pPr>
        <w:tabs>
          <w:tab w:val="clear" w:pos="1304"/>
          <w:tab w:val="clear" w:pos="2608"/>
        </w:tabs>
        <w:spacing w:before="120" w:line="360" w:lineRule="auto"/>
        <w:ind w:left="624"/>
      </w:pPr>
      <w:r w:rsidRPr="00276067">
        <w:t xml:space="preserve">Alle 18-v asiakas </w:t>
      </w:r>
      <w:r w:rsidR="005063B1" w:rsidRPr="00276067">
        <w:tab/>
      </w:r>
      <w:r w:rsidR="005063B1" w:rsidRPr="00276067">
        <w:tab/>
      </w:r>
      <w:r w:rsidR="005063B1" w:rsidRPr="00276067">
        <w:tab/>
      </w:r>
      <w:r w:rsidR="005063B1" w:rsidRPr="00276067">
        <w:tab/>
      </w:r>
      <w:r w:rsidR="005063B1" w:rsidRPr="00276067">
        <w:tab/>
      </w:r>
      <w:r w:rsidR="00DA5553" w:rsidRPr="00276067">
        <w:t>117,29</w:t>
      </w:r>
      <w:r w:rsidRPr="00276067">
        <w:t xml:space="preserve"> € </w:t>
      </w:r>
    </w:p>
    <w:p w14:paraId="31A56E66" w14:textId="0CF86EC2" w:rsidR="005063B1" w:rsidRPr="00276067" w:rsidRDefault="004A004A" w:rsidP="005063B1">
      <w:pPr>
        <w:tabs>
          <w:tab w:val="clear" w:pos="1304"/>
          <w:tab w:val="clear" w:pos="2608"/>
        </w:tabs>
        <w:spacing w:before="120" w:line="360" w:lineRule="auto"/>
        <w:ind w:left="624"/>
      </w:pPr>
      <w:r w:rsidRPr="00276067">
        <w:t xml:space="preserve">Etäpuheterapia 60 min </w:t>
      </w:r>
      <w:r w:rsidR="005063B1" w:rsidRPr="00276067">
        <w:tab/>
      </w:r>
      <w:r w:rsidR="005063B1" w:rsidRPr="00276067">
        <w:tab/>
      </w:r>
      <w:r w:rsidR="005063B1" w:rsidRPr="00276067">
        <w:tab/>
      </w:r>
      <w:r w:rsidR="005063B1" w:rsidRPr="00276067">
        <w:tab/>
      </w:r>
      <w:r w:rsidR="002E7E16" w:rsidRPr="00276067">
        <w:t>113,06</w:t>
      </w:r>
      <w:r w:rsidRPr="00276067">
        <w:t xml:space="preserve"> € </w:t>
      </w:r>
    </w:p>
    <w:p w14:paraId="32890257" w14:textId="691F821E" w:rsidR="005063B1" w:rsidRPr="00276067" w:rsidRDefault="004A004A" w:rsidP="005063B1">
      <w:pPr>
        <w:tabs>
          <w:tab w:val="clear" w:pos="1304"/>
          <w:tab w:val="clear" w:pos="2608"/>
        </w:tabs>
        <w:spacing w:before="120" w:line="360" w:lineRule="auto"/>
        <w:ind w:left="624"/>
      </w:pPr>
      <w:r w:rsidRPr="00276067">
        <w:t>Alle 18-v asiakas</w:t>
      </w:r>
      <w:r w:rsidR="005063B1" w:rsidRPr="00276067">
        <w:tab/>
      </w:r>
      <w:r w:rsidR="005063B1" w:rsidRPr="00276067">
        <w:tab/>
      </w:r>
      <w:r w:rsidR="005063B1" w:rsidRPr="00276067">
        <w:tab/>
      </w:r>
      <w:r w:rsidR="005063B1" w:rsidRPr="00276067">
        <w:tab/>
      </w:r>
      <w:r w:rsidR="005063B1" w:rsidRPr="00276067">
        <w:tab/>
      </w:r>
      <w:r w:rsidR="002E7E16" w:rsidRPr="00276067">
        <w:t>125,04</w:t>
      </w:r>
      <w:r w:rsidRPr="00276067">
        <w:t xml:space="preserve"> € </w:t>
      </w:r>
    </w:p>
    <w:p w14:paraId="199B5A32" w14:textId="133C1CA6" w:rsidR="00C4519A" w:rsidRPr="00276067" w:rsidRDefault="00C4519A" w:rsidP="006B08F0">
      <w:pPr>
        <w:tabs>
          <w:tab w:val="clear" w:pos="1304"/>
          <w:tab w:val="clear" w:pos="2608"/>
        </w:tabs>
        <w:spacing w:before="120" w:line="360" w:lineRule="auto"/>
        <w:ind w:left="624"/>
        <w:rPr>
          <w:b/>
          <w:bCs/>
        </w:rPr>
      </w:pPr>
      <w:r w:rsidRPr="00276067">
        <w:rPr>
          <w:b/>
          <w:bCs/>
        </w:rPr>
        <w:t>Toimintaterapia</w:t>
      </w:r>
    </w:p>
    <w:p w14:paraId="4D2BA1CA" w14:textId="3989750E" w:rsidR="006B08F0" w:rsidRPr="00276067" w:rsidRDefault="006B08F0" w:rsidP="006B08F0">
      <w:pPr>
        <w:tabs>
          <w:tab w:val="clear" w:pos="1304"/>
          <w:tab w:val="clear" w:pos="2608"/>
        </w:tabs>
        <w:spacing w:before="120" w:line="360" w:lineRule="auto"/>
        <w:ind w:left="624"/>
      </w:pPr>
      <w:r w:rsidRPr="00276067">
        <w:t xml:space="preserve">Toimintaterapia 45 min vastaanottokäynti </w:t>
      </w:r>
      <w:r w:rsidRPr="00276067">
        <w:tab/>
      </w:r>
      <w:r w:rsidRPr="00276067">
        <w:tab/>
      </w:r>
      <w:r w:rsidRPr="00276067">
        <w:tab/>
      </w:r>
      <w:r w:rsidR="000133D8" w:rsidRPr="00276067">
        <w:t>59,16</w:t>
      </w:r>
      <w:r w:rsidRPr="00276067">
        <w:t xml:space="preserve"> €</w:t>
      </w:r>
    </w:p>
    <w:p w14:paraId="1DEAA896" w14:textId="784CC783" w:rsidR="006B08F0" w:rsidRPr="00276067" w:rsidRDefault="006B08F0" w:rsidP="006B08F0">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r>
      <w:r w:rsidR="000133D8" w:rsidRPr="00276067">
        <w:t>71,14</w:t>
      </w:r>
      <w:r w:rsidRPr="00276067">
        <w:t xml:space="preserve"> €</w:t>
      </w:r>
    </w:p>
    <w:p w14:paraId="4E52530A" w14:textId="6F640D35" w:rsidR="006B08F0" w:rsidRPr="00276067" w:rsidRDefault="006B08F0" w:rsidP="006B08F0">
      <w:pPr>
        <w:tabs>
          <w:tab w:val="clear" w:pos="1304"/>
          <w:tab w:val="clear" w:pos="2608"/>
        </w:tabs>
        <w:spacing w:before="120" w:line="360" w:lineRule="auto"/>
        <w:ind w:left="624"/>
      </w:pPr>
      <w:r w:rsidRPr="00276067">
        <w:t xml:space="preserve">Toimintaterapia 45 min kotikäynti </w:t>
      </w:r>
      <w:r w:rsidRPr="00276067">
        <w:tab/>
      </w:r>
      <w:r w:rsidRPr="00276067">
        <w:tab/>
      </w:r>
      <w:r w:rsidRPr="00276067">
        <w:tab/>
      </w:r>
      <w:r w:rsidRPr="00276067">
        <w:tab/>
      </w:r>
      <w:r w:rsidR="000133D8" w:rsidRPr="00276067">
        <w:t>77,43</w:t>
      </w:r>
      <w:r w:rsidRPr="00276067">
        <w:t xml:space="preserve"> €</w:t>
      </w:r>
    </w:p>
    <w:p w14:paraId="47488A96" w14:textId="6CAE9608" w:rsidR="006B08F0" w:rsidRPr="00276067" w:rsidRDefault="006B08F0" w:rsidP="006B08F0">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r>
      <w:r w:rsidR="005406A2" w:rsidRPr="00276067">
        <w:t>89,41</w:t>
      </w:r>
      <w:r w:rsidRPr="00276067">
        <w:t xml:space="preserve"> €</w:t>
      </w:r>
    </w:p>
    <w:p w14:paraId="44F9822B" w14:textId="54CDD0CB" w:rsidR="006B08F0" w:rsidRPr="00276067" w:rsidRDefault="006B08F0" w:rsidP="006B08F0">
      <w:pPr>
        <w:tabs>
          <w:tab w:val="clear" w:pos="1304"/>
          <w:tab w:val="clear" w:pos="2608"/>
        </w:tabs>
        <w:spacing w:before="120" w:line="360" w:lineRule="auto"/>
        <w:ind w:left="624"/>
      </w:pPr>
      <w:r w:rsidRPr="00276067">
        <w:t xml:space="preserve">Toimintaterapia 60 min vastaanottokäynti </w:t>
      </w:r>
      <w:r w:rsidRPr="00276067">
        <w:tab/>
      </w:r>
      <w:r w:rsidRPr="00276067">
        <w:tab/>
      </w:r>
      <w:r w:rsidRPr="00276067">
        <w:tab/>
      </w:r>
      <w:r w:rsidR="005406A2" w:rsidRPr="00276067">
        <w:t>70,93</w:t>
      </w:r>
      <w:r w:rsidRPr="00276067">
        <w:t xml:space="preserve"> €</w:t>
      </w:r>
    </w:p>
    <w:p w14:paraId="3303981E" w14:textId="292909E0" w:rsidR="006B08F0" w:rsidRPr="00276067" w:rsidRDefault="006B08F0" w:rsidP="006B08F0">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r>
      <w:r w:rsidR="005406A2" w:rsidRPr="00276067">
        <w:t>82,91</w:t>
      </w:r>
      <w:r w:rsidRPr="00276067">
        <w:t xml:space="preserve"> €</w:t>
      </w:r>
    </w:p>
    <w:p w14:paraId="2BEF9157" w14:textId="2F4449A1" w:rsidR="006B08F0" w:rsidRPr="00276067" w:rsidRDefault="006B08F0" w:rsidP="006B08F0">
      <w:pPr>
        <w:tabs>
          <w:tab w:val="clear" w:pos="1304"/>
          <w:tab w:val="clear" w:pos="2608"/>
        </w:tabs>
        <w:spacing w:before="120" w:line="360" w:lineRule="auto"/>
        <w:ind w:left="624"/>
      </w:pPr>
      <w:r w:rsidRPr="00276067">
        <w:t xml:space="preserve">Toimintaterapia 60 min kotikäynti </w:t>
      </w:r>
      <w:r w:rsidRPr="00276067">
        <w:tab/>
      </w:r>
      <w:r w:rsidRPr="00276067">
        <w:tab/>
      </w:r>
      <w:r w:rsidRPr="00276067">
        <w:tab/>
      </w:r>
      <w:r w:rsidRPr="00276067">
        <w:tab/>
      </w:r>
      <w:r w:rsidR="006738AA" w:rsidRPr="00276067">
        <w:t>92,93</w:t>
      </w:r>
      <w:r w:rsidRPr="00276067">
        <w:t xml:space="preserve"> €</w:t>
      </w:r>
    </w:p>
    <w:p w14:paraId="20A7734D" w14:textId="63D9C6C7" w:rsidR="006B08F0" w:rsidRPr="00276067" w:rsidRDefault="006B08F0" w:rsidP="006B08F0">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r>
      <w:r w:rsidR="006738AA" w:rsidRPr="00276067">
        <w:t>104,90</w:t>
      </w:r>
      <w:r w:rsidRPr="00276067">
        <w:t xml:space="preserve"> €</w:t>
      </w:r>
    </w:p>
    <w:p w14:paraId="52FF0965" w14:textId="29934679" w:rsidR="006B08F0" w:rsidRPr="00276067" w:rsidRDefault="006B08F0" w:rsidP="006B08F0">
      <w:pPr>
        <w:tabs>
          <w:tab w:val="clear" w:pos="1304"/>
          <w:tab w:val="clear" w:pos="2608"/>
        </w:tabs>
        <w:spacing w:before="120" w:line="360" w:lineRule="auto"/>
        <w:ind w:left="624"/>
      </w:pPr>
      <w:r w:rsidRPr="00276067">
        <w:t xml:space="preserve">Toimintaterapia 90 min vastaanottokäynti </w:t>
      </w:r>
      <w:r w:rsidRPr="00276067">
        <w:tab/>
      </w:r>
      <w:r w:rsidRPr="00276067">
        <w:tab/>
      </w:r>
      <w:r w:rsidRPr="00276067">
        <w:tab/>
      </w:r>
      <w:r w:rsidR="006738AA" w:rsidRPr="00276067">
        <w:t>94,78</w:t>
      </w:r>
      <w:r w:rsidRPr="00276067">
        <w:t xml:space="preserve"> €</w:t>
      </w:r>
    </w:p>
    <w:p w14:paraId="1D1838EB" w14:textId="0FC4D6E1" w:rsidR="006B08F0" w:rsidRPr="00276067" w:rsidRDefault="006B08F0" w:rsidP="006B08F0">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r>
      <w:r w:rsidR="00656D2F" w:rsidRPr="00276067">
        <w:t>106,76</w:t>
      </w:r>
      <w:r w:rsidRPr="00276067">
        <w:t xml:space="preserve"> €</w:t>
      </w:r>
    </w:p>
    <w:p w14:paraId="454C3EF3" w14:textId="30A5B31D" w:rsidR="006B08F0" w:rsidRPr="00276067" w:rsidRDefault="006B08F0" w:rsidP="006B08F0">
      <w:pPr>
        <w:tabs>
          <w:tab w:val="clear" w:pos="1304"/>
          <w:tab w:val="clear" w:pos="2608"/>
        </w:tabs>
        <w:spacing w:before="120" w:line="360" w:lineRule="auto"/>
        <w:ind w:left="624"/>
      </w:pPr>
      <w:r w:rsidRPr="00276067">
        <w:t xml:space="preserve">Toimintaterapia 90 min kotikäynti </w:t>
      </w:r>
      <w:r w:rsidRPr="00276067">
        <w:tab/>
      </w:r>
      <w:r w:rsidRPr="00276067">
        <w:tab/>
      </w:r>
      <w:r w:rsidRPr="00276067">
        <w:tab/>
      </w:r>
      <w:r w:rsidRPr="00276067">
        <w:tab/>
      </w:r>
      <w:r w:rsidR="00656D2F" w:rsidRPr="00276067">
        <w:t>107</w:t>
      </w:r>
      <w:r w:rsidR="006E421F" w:rsidRPr="00276067">
        <w:t>,17</w:t>
      </w:r>
      <w:r w:rsidRPr="00276067">
        <w:t xml:space="preserve"> €</w:t>
      </w:r>
    </w:p>
    <w:p w14:paraId="1917D73B" w14:textId="5470C884" w:rsidR="006B08F0" w:rsidRPr="00276067" w:rsidRDefault="006B08F0" w:rsidP="006B08F0">
      <w:pPr>
        <w:tabs>
          <w:tab w:val="clear" w:pos="1304"/>
          <w:tab w:val="clear" w:pos="2608"/>
        </w:tabs>
        <w:spacing w:before="120" w:line="360" w:lineRule="auto"/>
        <w:ind w:left="624"/>
      </w:pPr>
      <w:r w:rsidRPr="00276067">
        <w:t xml:space="preserve">Alle 18-v asiakas </w:t>
      </w:r>
      <w:r w:rsidRPr="00276067">
        <w:tab/>
      </w:r>
      <w:r w:rsidRPr="00276067">
        <w:tab/>
      </w:r>
      <w:r w:rsidRPr="00276067">
        <w:tab/>
      </w:r>
      <w:r w:rsidRPr="00276067">
        <w:tab/>
      </w:r>
      <w:r w:rsidRPr="00276067">
        <w:tab/>
      </w:r>
      <w:r w:rsidR="006E421F" w:rsidRPr="00276067">
        <w:t>119,15</w:t>
      </w:r>
      <w:r w:rsidRPr="00276067">
        <w:t xml:space="preserve"> €</w:t>
      </w:r>
    </w:p>
    <w:p w14:paraId="34263BC8" w14:textId="77777777" w:rsidR="0065374F" w:rsidRPr="00276067" w:rsidRDefault="0065374F" w:rsidP="0065374F">
      <w:pPr>
        <w:pStyle w:val="Otsikko2"/>
        <w:rPr>
          <w:lang w:eastAsia="fi-FI"/>
        </w:rPr>
      </w:pPr>
      <w:bookmarkStart w:id="7" w:name="_Toc218497539"/>
      <w:r w:rsidRPr="00276067">
        <w:rPr>
          <w:lang w:eastAsia="fi-FI"/>
        </w:rPr>
        <w:t>Lapsiperheiden kotipalvelu</w:t>
      </w:r>
      <w:bookmarkEnd w:id="7"/>
    </w:p>
    <w:p w14:paraId="39D024B9" w14:textId="77777777" w:rsidR="0065374F" w:rsidRPr="00276067" w:rsidRDefault="0065374F" w:rsidP="0065374F">
      <w:pPr>
        <w:pStyle w:val="Leipteksti"/>
        <w:rPr>
          <w:lang w:eastAsia="fi-FI"/>
        </w:rPr>
      </w:pPr>
    </w:p>
    <w:p w14:paraId="011DA879" w14:textId="69D4E692" w:rsidR="0065374F" w:rsidRPr="00276067" w:rsidRDefault="0065374F" w:rsidP="0065374F">
      <w:pPr>
        <w:pStyle w:val="Leipteksti"/>
        <w:spacing w:line="360" w:lineRule="auto"/>
        <w:ind w:left="624"/>
        <w:jc w:val="both"/>
        <w:rPr>
          <w:lang w:eastAsia="fi-FI"/>
        </w:rPr>
      </w:pPr>
      <w:r w:rsidRPr="00276067">
        <w:rPr>
          <w:lang w:eastAsia="fi-FI"/>
        </w:rPr>
        <w:t>Tilapäinen kotipalvelu/ h</w:t>
      </w:r>
      <w:r w:rsidRPr="00276067">
        <w:rPr>
          <w:lang w:eastAsia="fi-FI"/>
        </w:rPr>
        <w:tab/>
      </w:r>
      <w:r w:rsidRPr="00276067">
        <w:rPr>
          <w:lang w:eastAsia="fi-FI"/>
        </w:rPr>
        <w:tab/>
      </w:r>
      <w:r w:rsidRPr="00276067">
        <w:rPr>
          <w:lang w:eastAsia="fi-FI"/>
        </w:rPr>
        <w:tab/>
      </w:r>
      <w:r w:rsidRPr="00276067">
        <w:rPr>
          <w:lang w:eastAsia="fi-FI"/>
        </w:rPr>
        <w:tab/>
        <w:t>33,00 €</w:t>
      </w:r>
    </w:p>
    <w:p w14:paraId="47A72680" w14:textId="77777777" w:rsidR="009F49AA" w:rsidRPr="00276067" w:rsidRDefault="009F49AA" w:rsidP="009F49AA">
      <w:pPr>
        <w:pStyle w:val="Otsikko2"/>
      </w:pPr>
      <w:bookmarkStart w:id="8" w:name="_Toc218497540"/>
      <w:r w:rsidRPr="00276067">
        <w:t>Lääkäripalvelut ja diagnostiset tutkimukset</w:t>
      </w:r>
      <w:bookmarkEnd w:id="8"/>
    </w:p>
    <w:p w14:paraId="727CC507" w14:textId="77777777" w:rsidR="005508C2" w:rsidRPr="00276067" w:rsidRDefault="005508C2" w:rsidP="005508C2">
      <w:pPr>
        <w:pStyle w:val="Leipteksti"/>
      </w:pPr>
    </w:p>
    <w:p w14:paraId="379F9727" w14:textId="0608D823" w:rsidR="005B2849" w:rsidRPr="00276067" w:rsidRDefault="005B2849" w:rsidP="005B2849">
      <w:pPr>
        <w:pStyle w:val="Leipteksti"/>
        <w:spacing w:line="360" w:lineRule="auto"/>
        <w:ind w:left="624"/>
      </w:pPr>
      <w:r w:rsidRPr="00276067">
        <w:t>Yleislääkärin vastaanotto</w:t>
      </w:r>
      <w:r w:rsidR="00146CA0" w:rsidRPr="00276067">
        <w:t>, 20min</w:t>
      </w:r>
      <w:r w:rsidRPr="00276067">
        <w:tab/>
      </w:r>
      <w:r w:rsidRPr="00276067">
        <w:tab/>
      </w:r>
      <w:r w:rsidRPr="00276067">
        <w:tab/>
      </w:r>
      <w:r w:rsidRPr="00276067">
        <w:tab/>
        <w:t>50,00 €</w:t>
      </w:r>
    </w:p>
    <w:p w14:paraId="00768585" w14:textId="77777777" w:rsidR="005B2849" w:rsidRPr="00276067" w:rsidRDefault="005B2849" w:rsidP="005B2849">
      <w:pPr>
        <w:pStyle w:val="Leipteksti"/>
        <w:spacing w:line="360" w:lineRule="auto"/>
        <w:ind w:left="624"/>
      </w:pPr>
      <w:r w:rsidRPr="00276067">
        <w:t>Yleislääkärin vastaanotto, alle 18-vuotias potilas</w:t>
      </w:r>
      <w:r w:rsidRPr="00276067">
        <w:tab/>
      </w:r>
      <w:r w:rsidRPr="00276067">
        <w:tab/>
        <w:t>70,00 €</w:t>
      </w:r>
    </w:p>
    <w:p w14:paraId="3AD69732" w14:textId="77777777" w:rsidR="005B2849" w:rsidRPr="00276067" w:rsidRDefault="005B2849" w:rsidP="005B2849">
      <w:pPr>
        <w:pStyle w:val="Leipteksti"/>
        <w:spacing w:line="360" w:lineRule="auto"/>
        <w:ind w:left="624"/>
      </w:pPr>
      <w:r w:rsidRPr="00276067">
        <w:lastRenderedPageBreak/>
        <w:t xml:space="preserve">Korva-nenä- kurkkutautien erikoislääkärin vastaanottokäynti 30 min </w:t>
      </w:r>
    </w:p>
    <w:p w14:paraId="55731E19" w14:textId="77777777" w:rsidR="005B2849" w:rsidRPr="00276067" w:rsidRDefault="005B2849" w:rsidP="005B2849">
      <w:pPr>
        <w:pStyle w:val="Leipteksti"/>
        <w:spacing w:line="360" w:lineRule="auto"/>
        <w:ind w:left="624"/>
      </w:pPr>
      <w:r w:rsidRPr="00276067">
        <w:t>sis. poskiontelohuuhtelu</w:t>
      </w:r>
      <w:r w:rsidRPr="00276067">
        <w:tab/>
      </w:r>
      <w:r w:rsidRPr="00276067">
        <w:tab/>
      </w:r>
      <w:r w:rsidRPr="00276067">
        <w:tab/>
      </w:r>
      <w:r w:rsidRPr="00276067">
        <w:tab/>
        <w:t>120,00 €</w:t>
      </w:r>
    </w:p>
    <w:p w14:paraId="67324BBA" w14:textId="325F0645" w:rsidR="005B2849" w:rsidRPr="00276067" w:rsidRDefault="005B2849" w:rsidP="005B2849">
      <w:pPr>
        <w:pStyle w:val="Leipteksti"/>
        <w:spacing w:line="360" w:lineRule="auto"/>
        <w:ind w:left="624"/>
      </w:pPr>
      <w:r w:rsidRPr="00276067">
        <w:t>Gastroskopia</w:t>
      </w:r>
      <w:r w:rsidRPr="00276067">
        <w:tab/>
      </w:r>
      <w:r w:rsidRPr="00276067">
        <w:tab/>
      </w:r>
      <w:r w:rsidRPr="00276067">
        <w:tab/>
      </w:r>
      <w:r w:rsidRPr="00276067">
        <w:tab/>
      </w:r>
      <w:r w:rsidRPr="00276067">
        <w:tab/>
      </w:r>
      <w:r w:rsidR="00481CB9" w:rsidRPr="00276067">
        <w:t>360,00 €</w:t>
      </w:r>
    </w:p>
    <w:p w14:paraId="0F8FFFE8" w14:textId="77777777" w:rsidR="005B2849" w:rsidRPr="00276067" w:rsidRDefault="005B2849" w:rsidP="005B2849">
      <w:pPr>
        <w:pStyle w:val="Leipteksti"/>
        <w:spacing w:line="360" w:lineRule="auto"/>
        <w:ind w:left="624"/>
      </w:pPr>
      <w:proofErr w:type="spellStart"/>
      <w:r w:rsidRPr="00276067">
        <w:t>Kolonoskopia</w:t>
      </w:r>
      <w:proofErr w:type="spellEnd"/>
      <w:r w:rsidRPr="00276067">
        <w:tab/>
      </w:r>
      <w:r w:rsidRPr="00276067">
        <w:tab/>
      </w:r>
      <w:r w:rsidRPr="00276067">
        <w:tab/>
      </w:r>
      <w:r w:rsidRPr="00276067">
        <w:tab/>
      </w:r>
      <w:r w:rsidRPr="00276067">
        <w:tab/>
        <w:t>400,00 €</w:t>
      </w:r>
    </w:p>
    <w:p w14:paraId="09B1E2A8" w14:textId="0B54A131" w:rsidR="00146CA0" w:rsidRPr="00276067" w:rsidRDefault="00146CA0" w:rsidP="005B2849">
      <w:pPr>
        <w:pStyle w:val="Leipteksti"/>
        <w:spacing w:line="360" w:lineRule="auto"/>
        <w:ind w:left="624"/>
      </w:pPr>
      <w:r w:rsidRPr="00276067">
        <w:t>Kaihileikkaus</w:t>
      </w:r>
      <w:r w:rsidRPr="00276067">
        <w:tab/>
      </w:r>
      <w:r w:rsidRPr="00276067">
        <w:tab/>
      </w:r>
      <w:r w:rsidRPr="00276067">
        <w:tab/>
      </w:r>
      <w:r w:rsidRPr="00276067">
        <w:tab/>
      </w:r>
      <w:r w:rsidRPr="00276067">
        <w:tab/>
      </w:r>
      <w:r w:rsidR="00481CB9" w:rsidRPr="00276067">
        <w:t>660,00 €</w:t>
      </w:r>
    </w:p>
    <w:p w14:paraId="795FAA18" w14:textId="77777777" w:rsidR="005508C2" w:rsidRPr="00276067" w:rsidRDefault="005508C2" w:rsidP="005508C2">
      <w:pPr>
        <w:pStyle w:val="Otsikko2"/>
      </w:pPr>
      <w:bookmarkStart w:id="9" w:name="_Toc218497541"/>
      <w:r w:rsidRPr="00276067">
        <w:t>Peruukkipalvelu</w:t>
      </w:r>
      <w:bookmarkEnd w:id="9"/>
    </w:p>
    <w:p w14:paraId="660D4112" w14:textId="77777777" w:rsidR="005508C2" w:rsidRPr="00276067" w:rsidRDefault="005508C2" w:rsidP="005508C2">
      <w:pPr>
        <w:pStyle w:val="Leipteksti"/>
      </w:pPr>
    </w:p>
    <w:p w14:paraId="25862E2D" w14:textId="5EE66510" w:rsidR="009F49AA" w:rsidRPr="00276067" w:rsidRDefault="005508C2" w:rsidP="005508C2">
      <w:pPr>
        <w:pStyle w:val="Leipteksti"/>
        <w:spacing w:line="360" w:lineRule="auto"/>
        <w:ind w:left="624"/>
        <w:jc w:val="both"/>
      </w:pPr>
      <w:r w:rsidRPr="00276067">
        <w:t>Peruukki</w:t>
      </w:r>
      <w:r w:rsidR="00AA5A14" w:rsidRPr="00276067">
        <w:t>, hintaryhmä 1</w:t>
      </w:r>
      <w:r w:rsidRPr="00276067">
        <w:tab/>
      </w:r>
      <w:r w:rsidRPr="00276067">
        <w:tab/>
      </w:r>
      <w:r w:rsidRPr="00276067">
        <w:tab/>
      </w:r>
      <w:r w:rsidRPr="00276067">
        <w:tab/>
      </w:r>
      <w:r w:rsidR="00F973EA" w:rsidRPr="00276067">
        <w:t>250</w:t>
      </w:r>
      <w:r w:rsidR="004149D9" w:rsidRPr="00276067">
        <w:t>,00</w:t>
      </w:r>
      <w:r w:rsidRPr="00276067">
        <w:t xml:space="preserve"> €</w:t>
      </w:r>
    </w:p>
    <w:p w14:paraId="4F648CBE" w14:textId="37B194D2" w:rsidR="00F973EA" w:rsidRPr="00276067" w:rsidRDefault="00F973EA" w:rsidP="00F973EA">
      <w:pPr>
        <w:pStyle w:val="Leipteksti"/>
        <w:spacing w:line="360" w:lineRule="auto"/>
        <w:ind w:left="624"/>
        <w:jc w:val="both"/>
      </w:pPr>
      <w:r w:rsidRPr="00276067">
        <w:t>Peruukki, hintaryhmä 2</w:t>
      </w:r>
      <w:r w:rsidRPr="00276067">
        <w:tab/>
      </w:r>
      <w:r w:rsidRPr="00276067">
        <w:tab/>
      </w:r>
      <w:r w:rsidRPr="00276067">
        <w:tab/>
      </w:r>
      <w:r w:rsidRPr="00276067">
        <w:tab/>
      </w:r>
      <w:r w:rsidR="004149D9" w:rsidRPr="00276067">
        <w:t>450,00</w:t>
      </w:r>
      <w:r w:rsidRPr="00276067">
        <w:t xml:space="preserve"> €</w:t>
      </w:r>
    </w:p>
    <w:p w14:paraId="2209562E" w14:textId="7DA06A88" w:rsidR="00F973EA" w:rsidRPr="00276067" w:rsidRDefault="00F973EA" w:rsidP="00F973EA">
      <w:pPr>
        <w:pStyle w:val="Leipteksti"/>
        <w:spacing w:line="360" w:lineRule="auto"/>
        <w:ind w:left="624"/>
        <w:jc w:val="both"/>
      </w:pPr>
      <w:r w:rsidRPr="00276067">
        <w:t>Peruukki, hintaryhmä 3</w:t>
      </w:r>
      <w:r w:rsidRPr="00276067">
        <w:tab/>
      </w:r>
      <w:r w:rsidRPr="00276067">
        <w:tab/>
      </w:r>
      <w:r w:rsidRPr="00276067">
        <w:tab/>
      </w:r>
      <w:r w:rsidR="004149D9" w:rsidRPr="00276067">
        <w:tab/>
        <w:t>1300,00</w:t>
      </w:r>
      <w:r w:rsidRPr="00276067">
        <w:t xml:space="preserve"> €</w:t>
      </w:r>
    </w:p>
    <w:p w14:paraId="27A637A3" w14:textId="77777777" w:rsidR="005508C2" w:rsidRPr="00276067" w:rsidRDefault="005508C2" w:rsidP="005508C2">
      <w:pPr>
        <w:pStyle w:val="Otsikko2"/>
      </w:pPr>
      <w:bookmarkStart w:id="10" w:name="_Toc218497542"/>
      <w:r w:rsidRPr="00276067">
        <w:t>Rintaproteesipalvelu</w:t>
      </w:r>
      <w:bookmarkEnd w:id="10"/>
    </w:p>
    <w:p w14:paraId="2EB1200A" w14:textId="77777777" w:rsidR="005508C2" w:rsidRPr="00276067" w:rsidRDefault="005508C2" w:rsidP="005508C2">
      <w:pPr>
        <w:pStyle w:val="Leipteksti"/>
      </w:pPr>
    </w:p>
    <w:p w14:paraId="5A57F581" w14:textId="77777777" w:rsidR="005508C2" w:rsidRPr="00276067" w:rsidRDefault="005508C2" w:rsidP="005508C2">
      <w:pPr>
        <w:pStyle w:val="Leipteksti"/>
        <w:spacing w:line="360" w:lineRule="auto"/>
        <w:ind w:left="624"/>
        <w:jc w:val="both"/>
      </w:pPr>
      <w:r w:rsidRPr="00276067">
        <w:t>Osaproteesi ja kuorikot</w:t>
      </w:r>
      <w:r w:rsidRPr="00276067">
        <w:tab/>
      </w:r>
      <w:r w:rsidRPr="00276067">
        <w:tab/>
      </w:r>
      <w:r w:rsidRPr="00276067">
        <w:tab/>
      </w:r>
      <w:r w:rsidRPr="00276067">
        <w:tab/>
        <w:t>150,00 €</w:t>
      </w:r>
    </w:p>
    <w:p w14:paraId="7B7239D0" w14:textId="77777777" w:rsidR="005508C2" w:rsidRPr="00276067" w:rsidRDefault="005508C2" w:rsidP="005508C2">
      <w:pPr>
        <w:pStyle w:val="Leipteksti"/>
        <w:spacing w:line="360" w:lineRule="auto"/>
        <w:ind w:left="624"/>
        <w:jc w:val="both"/>
      </w:pPr>
      <w:r w:rsidRPr="00276067">
        <w:t>Silikoniproteesi</w:t>
      </w:r>
      <w:r w:rsidRPr="00276067">
        <w:tab/>
      </w:r>
      <w:r w:rsidRPr="00276067">
        <w:tab/>
      </w:r>
      <w:r w:rsidRPr="00276067">
        <w:tab/>
      </w:r>
      <w:r w:rsidRPr="00276067">
        <w:tab/>
      </w:r>
      <w:r w:rsidRPr="00276067">
        <w:tab/>
        <w:t>205,00 €</w:t>
      </w:r>
    </w:p>
    <w:p w14:paraId="055CF6DF" w14:textId="64DC51A3" w:rsidR="00E01744" w:rsidRPr="00276067" w:rsidRDefault="00023EAB" w:rsidP="00E01744">
      <w:pPr>
        <w:pStyle w:val="Otsikko2"/>
        <w:rPr>
          <w:lang w:eastAsia="fi-FI"/>
        </w:rPr>
      </w:pPr>
      <w:bookmarkStart w:id="11" w:name="_Toc218497543"/>
      <w:r>
        <w:rPr>
          <w:lang w:eastAsia="fi-FI"/>
        </w:rPr>
        <w:t>S</w:t>
      </w:r>
      <w:r w:rsidR="00E01744" w:rsidRPr="00276067">
        <w:rPr>
          <w:lang w:eastAsia="fi-FI"/>
        </w:rPr>
        <w:t>äännöllinen ja tilapäinen kotihoito</w:t>
      </w:r>
      <w:bookmarkEnd w:id="11"/>
    </w:p>
    <w:p w14:paraId="5A77863A" w14:textId="77777777" w:rsidR="00DB30BB" w:rsidRPr="00276067" w:rsidRDefault="00DB30BB" w:rsidP="00DB30BB">
      <w:pPr>
        <w:pStyle w:val="Leipteksti"/>
        <w:rPr>
          <w:lang w:eastAsia="fi-FI"/>
        </w:rPr>
      </w:pPr>
    </w:p>
    <w:p w14:paraId="36654845" w14:textId="3FC40E77" w:rsidR="00E01744" w:rsidRPr="00276067" w:rsidRDefault="00396616" w:rsidP="00E01744">
      <w:pPr>
        <w:pStyle w:val="Leipteksti"/>
        <w:spacing w:line="360" w:lineRule="auto"/>
        <w:ind w:left="624"/>
        <w:jc w:val="both"/>
        <w:rPr>
          <w:lang w:eastAsia="fi-FI"/>
        </w:rPr>
      </w:pPr>
      <w:r w:rsidRPr="00276067">
        <w:rPr>
          <w:lang w:eastAsia="fi-FI"/>
        </w:rPr>
        <w:t>Säännöllinen kotihoito</w:t>
      </w:r>
      <w:r w:rsidR="00540FF3" w:rsidRPr="00276067">
        <w:rPr>
          <w:lang w:eastAsia="fi-FI"/>
        </w:rPr>
        <w:t xml:space="preserve"> (tulosidonnain</w:t>
      </w:r>
      <w:r w:rsidR="00945FCE" w:rsidRPr="00276067">
        <w:rPr>
          <w:lang w:eastAsia="fi-FI"/>
        </w:rPr>
        <w:t>en)</w:t>
      </w:r>
      <w:r w:rsidR="00E76957" w:rsidRPr="00276067">
        <w:rPr>
          <w:lang w:eastAsia="fi-FI"/>
        </w:rPr>
        <w:t xml:space="preserve"> /h</w:t>
      </w:r>
      <w:r w:rsidR="00E01744" w:rsidRPr="00276067">
        <w:rPr>
          <w:lang w:eastAsia="fi-FI"/>
        </w:rPr>
        <w:tab/>
      </w:r>
      <w:r w:rsidR="00E01744" w:rsidRPr="00276067">
        <w:rPr>
          <w:lang w:eastAsia="fi-FI"/>
        </w:rPr>
        <w:tab/>
      </w:r>
      <w:r w:rsidR="00E01744" w:rsidRPr="00276067">
        <w:rPr>
          <w:lang w:eastAsia="fi-FI"/>
        </w:rPr>
        <w:tab/>
      </w:r>
      <w:r w:rsidR="00420708" w:rsidRPr="00276067">
        <w:rPr>
          <w:lang w:eastAsia="fi-FI"/>
        </w:rPr>
        <w:t>9–38,00</w:t>
      </w:r>
      <w:r w:rsidR="00DB30BB" w:rsidRPr="00276067">
        <w:rPr>
          <w:lang w:eastAsia="fi-FI"/>
        </w:rPr>
        <w:t xml:space="preserve"> €</w:t>
      </w:r>
    </w:p>
    <w:p w14:paraId="76657A82" w14:textId="5DF4F311" w:rsidR="00420708" w:rsidRPr="00276067" w:rsidRDefault="00420708" w:rsidP="00E01744">
      <w:pPr>
        <w:pStyle w:val="Leipteksti"/>
        <w:spacing w:line="360" w:lineRule="auto"/>
        <w:ind w:left="624"/>
        <w:jc w:val="both"/>
        <w:rPr>
          <w:lang w:eastAsia="fi-FI"/>
        </w:rPr>
      </w:pPr>
      <w:r w:rsidRPr="00276067">
        <w:rPr>
          <w:lang w:eastAsia="fi-FI"/>
        </w:rPr>
        <w:t>Tilapäinen kotihoito</w:t>
      </w:r>
      <w:r w:rsidRPr="00276067">
        <w:rPr>
          <w:lang w:eastAsia="fi-FI"/>
        </w:rPr>
        <w:tab/>
      </w:r>
      <w:r w:rsidR="00E76957" w:rsidRPr="00276067">
        <w:rPr>
          <w:lang w:eastAsia="fi-FI"/>
        </w:rPr>
        <w:t>/h</w:t>
      </w:r>
      <w:r w:rsidRPr="00276067">
        <w:rPr>
          <w:lang w:eastAsia="fi-FI"/>
        </w:rPr>
        <w:tab/>
      </w:r>
      <w:r w:rsidRPr="00276067">
        <w:rPr>
          <w:lang w:eastAsia="fi-FI"/>
        </w:rPr>
        <w:tab/>
      </w:r>
      <w:r w:rsidRPr="00276067">
        <w:rPr>
          <w:lang w:eastAsia="fi-FI"/>
        </w:rPr>
        <w:tab/>
      </w:r>
      <w:r w:rsidRPr="00276067">
        <w:rPr>
          <w:lang w:eastAsia="fi-FI"/>
        </w:rPr>
        <w:tab/>
      </w:r>
      <w:r w:rsidR="00A3334F" w:rsidRPr="00276067">
        <w:rPr>
          <w:lang w:eastAsia="fi-FI"/>
        </w:rPr>
        <w:t>38,00 €</w:t>
      </w:r>
    </w:p>
    <w:p w14:paraId="05FE010B" w14:textId="77777777" w:rsidR="003D5EE6" w:rsidRPr="003D5EE6" w:rsidRDefault="003D5EE6" w:rsidP="003D5EE6">
      <w:pPr>
        <w:pStyle w:val="Leipteksti"/>
        <w:ind w:left="624"/>
        <w:rPr>
          <w:lang w:eastAsia="fi-FI"/>
        </w:rPr>
      </w:pPr>
      <w:r>
        <w:rPr>
          <w:lang w:eastAsia="fi-FI"/>
        </w:rPr>
        <w:tab/>
      </w:r>
      <w:r>
        <w:rPr>
          <w:lang w:eastAsia="fi-FI"/>
        </w:rPr>
        <w:tab/>
      </w:r>
    </w:p>
    <w:p w14:paraId="7C7ABA5D" w14:textId="77777777" w:rsidR="00A5787E" w:rsidRDefault="00A5787E" w:rsidP="00A5787E">
      <w:pPr>
        <w:pStyle w:val="Normaaliteksti"/>
        <w:spacing w:line="360" w:lineRule="auto"/>
        <w:ind w:left="624"/>
        <w:jc w:val="both"/>
        <w:rPr>
          <w:sz w:val="22"/>
          <w:szCs w:val="22"/>
          <w:lang w:val="fi-FI"/>
        </w:rPr>
      </w:pPr>
      <w:r>
        <w:rPr>
          <w:sz w:val="22"/>
          <w:szCs w:val="22"/>
          <w:lang w:val="fi-FI"/>
        </w:rPr>
        <w:t>Satakunnan hyvinvointialue pä</w:t>
      </w:r>
      <w:r w:rsidRPr="002A4B00">
        <w:rPr>
          <w:sz w:val="22"/>
          <w:szCs w:val="22"/>
          <w:lang w:val="fi-FI"/>
        </w:rPr>
        <w:t xml:space="preserve">ättää palvelusetelin arvosta ja sen muutoksista. </w:t>
      </w:r>
      <w:r>
        <w:rPr>
          <w:sz w:val="22"/>
          <w:szCs w:val="22"/>
          <w:lang w:val="fi-FI"/>
        </w:rPr>
        <w:t xml:space="preserve">Asiakas maksaa mahdollisen omavastuuosuuden ja </w:t>
      </w:r>
      <w:r w:rsidRPr="002A4B00">
        <w:rPr>
          <w:sz w:val="22"/>
          <w:szCs w:val="22"/>
          <w:lang w:val="fi-FI"/>
        </w:rPr>
        <w:t xml:space="preserve">ostamansa </w:t>
      </w:r>
      <w:r>
        <w:rPr>
          <w:sz w:val="22"/>
          <w:szCs w:val="22"/>
          <w:lang w:val="fi-FI"/>
        </w:rPr>
        <w:t xml:space="preserve">mahdolliset </w:t>
      </w:r>
      <w:r w:rsidRPr="002A4B00">
        <w:rPr>
          <w:sz w:val="22"/>
          <w:szCs w:val="22"/>
          <w:lang w:val="fi-FI"/>
        </w:rPr>
        <w:t xml:space="preserve">lisäpalvelut </w:t>
      </w:r>
      <w:r>
        <w:rPr>
          <w:sz w:val="22"/>
          <w:szCs w:val="22"/>
          <w:lang w:val="fi-FI"/>
        </w:rPr>
        <w:t xml:space="preserve">kokonaisuudessaan </w:t>
      </w:r>
      <w:r w:rsidRPr="002A4B00">
        <w:rPr>
          <w:sz w:val="22"/>
          <w:szCs w:val="22"/>
          <w:lang w:val="fi-FI"/>
        </w:rPr>
        <w:t xml:space="preserve">palveluntuottajalle heidän keskinäisen sopimuksensa mukaisesti. </w:t>
      </w:r>
    </w:p>
    <w:p w14:paraId="0B4C8AE8" w14:textId="77777777" w:rsidR="00B85EC7" w:rsidRPr="005B5842" w:rsidRDefault="00B85EC7" w:rsidP="005B5842">
      <w:pPr>
        <w:pStyle w:val="Otsikko1"/>
      </w:pPr>
      <w:bookmarkStart w:id="12" w:name="_Toc218497544"/>
      <w:r w:rsidRPr="005B5842">
        <w:t>Kilometrikorvaus palveluntuottajille</w:t>
      </w:r>
      <w:bookmarkEnd w:id="12"/>
    </w:p>
    <w:p w14:paraId="1279A958" w14:textId="77777777" w:rsidR="00B85EC7" w:rsidRPr="00B85EC7" w:rsidRDefault="00B85EC7" w:rsidP="00B85EC7">
      <w:pPr>
        <w:pStyle w:val="Leipteksti"/>
      </w:pPr>
    </w:p>
    <w:p w14:paraId="60625E3F" w14:textId="77777777" w:rsidR="00B85EC7" w:rsidRPr="00B85EC7" w:rsidRDefault="00B85EC7" w:rsidP="00B85EC7">
      <w:pPr>
        <w:pStyle w:val="Leipteksti"/>
        <w:spacing w:line="360" w:lineRule="auto"/>
        <w:ind w:left="624"/>
        <w:jc w:val="both"/>
      </w:pPr>
      <w:r>
        <w:lastRenderedPageBreak/>
        <w:t xml:space="preserve">Palveluntuottajille maksetaan kilometrikorvausta, kun edestakainen matka asiakkaan luo palveluntuottajan on vähintään 30 kilometriä palveluntuottajan yksilöimästä toimipisteestä käsin. Kilometrikorvaus maksetaan 30 kilometriä ylittävältä osalta, kuitenkin maksimissaan 200 kilometriltä / edestakainen matka. Matkakorvaus maksetaan Kelan valtakunnallisen kilometrikorvauksen suuruisena 0,33 €/km. </w:t>
      </w:r>
    </w:p>
    <w:p w14:paraId="38C68974" w14:textId="77777777" w:rsidR="00E01744" w:rsidRPr="00E01744" w:rsidRDefault="00E01744" w:rsidP="00E01744">
      <w:pPr>
        <w:pStyle w:val="Leipteksti"/>
        <w:spacing w:line="360" w:lineRule="auto"/>
        <w:ind w:left="624"/>
        <w:jc w:val="both"/>
        <w:rPr>
          <w:lang w:eastAsia="fi-FI"/>
        </w:rPr>
      </w:pPr>
    </w:p>
    <w:p w14:paraId="3393F691" w14:textId="77777777" w:rsidR="00E01744" w:rsidRPr="00E01744" w:rsidRDefault="00E01744" w:rsidP="00E01744">
      <w:pPr>
        <w:pStyle w:val="Leipteksti"/>
        <w:spacing w:line="360" w:lineRule="auto"/>
        <w:ind w:left="624"/>
        <w:jc w:val="both"/>
        <w:rPr>
          <w:lang w:eastAsia="fi-FI"/>
        </w:rPr>
      </w:pPr>
    </w:p>
    <w:p w14:paraId="4E66E0D5" w14:textId="77777777" w:rsidR="00E01744" w:rsidRDefault="00E01744" w:rsidP="00E01744">
      <w:pPr>
        <w:pStyle w:val="Leipteksti"/>
        <w:spacing w:line="360" w:lineRule="auto"/>
        <w:ind w:left="624"/>
        <w:jc w:val="both"/>
        <w:rPr>
          <w:lang w:eastAsia="fi-FI"/>
        </w:rPr>
      </w:pPr>
    </w:p>
    <w:p w14:paraId="5BCC2225" w14:textId="77777777" w:rsidR="00E01744" w:rsidRPr="00E01744" w:rsidRDefault="00E01744" w:rsidP="00E01744">
      <w:pPr>
        <w:pStyle w:val="Leipteksti"/>
        <w:spacing w:line="360" w:lineRule="auto"/>
        <w:ind w:left="624"/>
        <w:jc w:val="both"/>
        <w:rPr>
          <w:lang w:eastAsia="fi-FI"/>
        </w:rPr>
      </w:pPr>
    </w:p>
    <w:p w14:paraId="4146CC51" w14:textId="77777777" w:rsidR="00E01744" w:rsidRDefault="00E01744" w:rsidP="00EE56DC">
      <w:pPr>
        <w:pStyle w:val="Leipteksti"/>
        <w:spacing w:line="360" w:lineRule="auto"/>
        <w:ind w:left="1304" w:hanging="680"/>
        <w:jc w:val="both"/>
        <w:rPr>
          <w:lang w:eastAsia="fi-FI"/>
        </w:rPr>
      </w:pPr>
    </w:p>
    <w:p w14:paraId="54192853" w14:textId="77777777" w:rsidR="00EE56DC" w:rsidRDefault="00EE56DC" w:rsidP="00EE56DC">
      <w:pPr>
        <w:pStyle w:val="Leipteksti"/>
        <w:spacing w:line="360" w:lineRule="auto"/>
        <w:ind w:left="1304" w:hanging="680"/>
        <w:jc w:val="both"/>
        <w:rPr>
          <w:lang w:eastAsia="fi-FI"/>
        </w:rPr>
      </w:pPr>
    </w:p>
    <w:p w14:paraId="642CDD61" w14:textId="77777777" w:rsidR="00EE56DC" w:rsidRPr="00EE56DC" w:rsidRDefault="00EE56DC" w:rsidP="00EE56DC">
      <w:pPr>
        <w:pStyle w:val="Leipteksti"/>
        <w:spacing w:line="360" w:lineRule="auto"/>
        <w:ind w:left="1304" w:hanging="680"/>
        <w:jc w:val="both"/>
        <w:rPr>
          <w:lang w:eastAsia="fi-FI"/>
        </w:rPr>
      </w:pPr>
    </w:p>
    <w:p w14:paraId="2835BB4A" w14:textId="77777777" w:rsidR="001D6CA5" w:rsidRPr="001D6CA5" w:rsidRDefault="00EE56DC" w:rsidP="006B08F0">
      <w:pPr>
        <w:pStyle w:val="Leipteksti"/>
        <w:spacing w:line="360" w:lineRule="auto"/>
        <w:ind w:left="624"/>
        <w:jc w:val="both"/>
        <w:rPr>
          <w:lang w:eastAsia="fi-FI"/>
        </w:rPr>
      </w:pPr>
      <w:r>
        <w:rPr>
          <w:lang w:eastAsia="fi-FI"/>
        </w:rPr>
        <w:tab/>
      </w:r>
    </w:p>
    <w:p w14:paraId="305ED2B0" w14:textId="77777777" w:rsidR="001D6CA5" w:rsidRDefault="001D6CA5" w:rsidP="005508C2">
      <w:pPr>
        <w:pStyle w:val="Leipteksti"/>
        <w:spacing w:line="360" w:lineRule="auto"/>
        <w:ind w:left="624"/>
        <w:jc w:val="both"/>
      </w:pPr>
    </w:p>
    <w:p w14:paraId="40C56462" w14:textId="77777777" w:rsidR="005508C2" w:rsidRPr="005508C2" w:rsidRDefault="005508C2" w:rsidP="005508C2">
      <w:pPr>
        <w:pStyle w:val="Leipteksti"/>
        <w:spacing w:line="360" w:lineRule="auto"/>
        <w:ind w:left="624"/>
        <w:jc w:val="both"/>
      </w:pPr>
    </w:p>
    <w:p w14:paraId="6FA8D126" w14:textId="77777777" w:rsidR="002A1DE2" w:rsidRPr="002A1DE2" w:rsidRDefault="002A1DE2" w:rsidP="002A1DE2">
      <w:pPr>
        <w:pStyle w:val="Leipteksti"/>
        <w:spacing w:line="360" w:lineRule="auto"/>
        <w:ind w:left="624"/>
        <w:jc w:val="both"/>
      </w:pPr>
    </w:p>
    <w:sectPr w:rsidR="002A1DE2" w:rsidRPr="002A1DE2" w:rsidSect="00B536C1">
      <w:headerReference w:type="default" r:id="rId8"/>
      <w:footerReference w:type="default" r:id="rId9"/>
      <w:pgSz w:w="11906" w:h="16838" w:code="9"/>
      <w:pgMar w:top="2495" w:right="567" w:bottom="2126" w:left="1247" w:header="93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C68AE" w14:textId="77777777" w:rsidR="00482C49" w:rsidRDefault="00482C49" w:rsidP="00AC7BC5">
      <w:r>
        <w:separator/>
      </w:r>
    </w:p>
    <w:p w14:paraId="1DC8CF21" w14:textId="77777777" w:rsidR="00482C49" w:rsidRDefault="00482C49"/>
  </w:endnote>
  <w:endnote w:type="continuationSeparator" w:id="0">
    <w:p w14:paraId="23831EE8" w14:textId="77777777" w:rsidR="00482C49" w:rsidRDefault="00482C49" w:rsidP="00AC7BC5">
      <w:r>
        <w:continuationSeparator/>
      </w:r>
    </w:p>
    <w:p w14:paraId="78455D4E" w14:textId="77777777" w:rsidR="00482C49" w:rsidRDefault="00482C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9E07A" w14:textId="77777777" w:rsidR="00E01744" w:rsidRPr="00127328" w:rsidRDefault="00E01744" w:rsidP="004674C7">
    <w:pPr>
      <w:pStyle w:val="Alatunniste"/>
    </w:pPr>
  </w:p>
  <w:tbl>
    <w:tblPr>
      <w:tblStyle w:val="TaulukkoRuudukko"/>
      <w:tblW w:w="100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32"/>
      <w:gridCol w:w="5123"/>
      <w:gridCol w:w="2338"/>
    </w:tblGrid>
    <w:tr w:rsidR="00E01744" w:rsidRPr="00127328" w14:paraId="4CD8E577" w14:textId="77777777" w:rsidTr="00CF35E5">
      <w:trPr>
        <w:cantSplit/>
        <w:trHeight w:hRule="exact" w:val="567"/>
      </w:trPr>
      <w:tc>
        <w:tcPr>
          <w:tcW w:w="2632" w:type="dxa"/>
          <w:tcMar>
            <w:left w:w="0" w:type="dxa"/>
            <w:right w:w="0" w:type="dxa"/>
          </w:tcMar>
          <w:vAlign w:val="bottom"/>
        </w:tcPr>
        <w:p w14:paraId="5945A992" w14:textId="77777777" w:rsidR="00E01744" w:rsidRPr="00CF35E5" w:rsidRDefault="00E01744" w:rsidP="00CF35E5">
          <w:pPr>
            <w:pStyle w:val="Alatunniste"/>
            <w:rPr>
              <w:b/>
              <w:bCs/>
            </w:rPr>
          </w:pPr>
          <w:r w:rsidRPr="00CF35E5">
            <w:rPr>
              <w:b/>
              <w:bCs/>
            </w:rPr>
            <w:t>Satakunnan hyvinvointialue</w:t>
          </w:r>
        </w:p>
        <w:p w14:paraId="60872C9D" w14:textId="77777777" w:rsidR="00E01744" w:rsidRPr="00127328" w:rsidRDefault="00E01744" w:rsidP="00CF35E5">
          <w:pPr>
            <w:pStyle w:val="Alatunniste"/>
          </w:pPr>
          <w:r w:rsidRPr="00127328">
            <w:t>Y-tunnus 3221304-3</w:t>
          </w:r>
        </w:p>
      </w:tc>
      <w:tc>
        <w:tcPr>
          <w:tcW w:w="5123" w:type="dxa"/>
          <w:tcMar>
            <w:left w:w="0" w:type="dxa"/>
            <w:right w:w="0" w:type="dxa"/>
          </w:tcMar>
          <w:vAlign w:val="bottom"/>
        </w:tcPr>
        <w:p w14:paraId="3CC7766D" w14:textId="77777777" w:rsidR="00E01744" w:rsidRPr="00127328" w:rsidRDefault="00E01744" w:rsidP="006A3562">
          <w:pPr>
            <w:pStyle w:val="Alatunniste"/>
            <w:rPr>
              <w:lang w:val="fi-FI"/>
            </w:rPr>
          </w:pPr>
        </w:p>
      </w:tc>
      <w:tc>
        <w:tcPr>
          <w:tcW w:w="2338" w:type="dxa"/>
          <w:tcMar>
            <w:left w:w="0" w:type="dxa"/>
            <w:right w:w="0" w:type="dxa"/>
          </w:tcMar>
          <w:vAlign w:val="bottom"/>
        </w:tcPr>
        <w:p w14:paraId="4B1702F2" w14:textId="77777777" w:rsidR="00E01744" w:rsidRPr="00127328" w:rsidRDefault="00E01744" w:rsidP="00CF35E5">
          <w:pPr>
            <w:pStyle w:val="Alatunniste"/>
            <w:rPr>
              <w:lang w:val="fi-FI"/>
            </w:rPr>
          </w:pPr>
          <w:r>
            <w:rPr>
              <w:lang w:val="fi-FI"/>
            </w:rPr>
            <w:t>kirjaamo.sataha</w:t>
          </w:r>
          <w:r w:rsidRPr="00127328">
            <w:rPr>
              <w:lang w:val="fi-FI"/>
            </w:rPr>
            <w:t>@satakunta.fi</w:t>
          </w:r>
        </w:p>
      </w:tc>
    </w:tr>
  </w:tbl>
  <w:p w14:paraId="37E7E11F" w14:textId="77777777" w:rsidR="00E01744" w:rsidRPr="00127328" w:rsidRDefault="00E01744"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2D38F" w14:textId="77777777" w:rsidR="00482C49" w:rsidRDefault="00482C49" w:rsidP="00AC7BC5">
      <w:r>
        <w:separator/>
      </w:r>
    </w:p>
    <w:p w14:paraId="793AC354" w14:textId="77777777" w:rsidR="00482C49" w:rsidRDefault="00482C49"/>
  </w:footnote>
  <w:footnote w:type="continuationSeparator" w:id="0">
    <w:p w14:paraId="4A93430A" w14:textId="77777777" w:rsidR="00482C49" w:rsidRDefault="00482C49" w:rsidP="00AC7BC5">
      <w:r>
        <w:continuationSeparator/>
      </w:r>
    </w:p>
    <w:p w14:paraId="0E7FBFB0" w14:textId="77777777" w:rsidR="00482C49" w:rsidRDefault="00482C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2949" w14:textId="77777777" w:rsidR="00E01744" w:rsidRPr="00C8579A" w:rsidRDefault="00E01744" w:rsidP="00C8579A">
    <w:pPr>
      <w:pStyle w:val="Sivunro"/>
    </w:pPr>
    <w:r>
      <w:rPr>
        <w:b/>
        <w:noProof/>
        <w:szCs w:val="18"/>
        <w:lang w:eastAsia="fi-FI"/>
      </w:rPr>
      <w:drawing>
        <wp:anchor distT="0" distB="0" distL="114300" distR="114300" simplePos="0" relativeHeight="251656704" behindDoc="1" locked="0" layoutInCell="1" allowOverlap="0" wp14:anchorId="0A8F3237" wp14:editId="32861FA7">
          <wp:simplePos x="0" y="0"/>
          <wp:positionH relativeFrom="page">
            <wp:posOffset>288290</wp:posOffset>
          </wp:positionH>
          <wp:positionV relativeFrom="page">
            <wp:posOffset>360045</wp:posOffset>
          </wp:positionV>
          <wp:extent cx="1792800" cy="428400"/>
          <wp:effectExtent l="0" t="0" r="0" b="0"/>
          <wp:wrapNone/>
          <wp:docPr id="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043B">
      <w:fldChar w:fldCharType="begin"/>
    </w:r>
    <w:r w:rsidRPr="00DB043B">
      <w:instrText>PAGE</w:instrText>
    </w:r>
    <w:r w:rsidRPr="00DB043B">
      <w:fldChar w:fldCharType="separate"/>
    </w:r>
    <w:r w:rsidR="009F555E">
      <w:rPr>
        <w:noProof/>
      </w:rPr>
      <w:t>6</w:t>
    </w:r>
    <w:r w:rsidRPr="00DB043B">
      <w:fldChar w:fldCharType="end"/>
    </w:r>
    <w:r w:rsidRPr="00DB043B">
      <w:t xml:space="preserve"> (</w:t>
    </w:r>
    <w:r w:rsidRPr="00DB043B">
      <w:fldChar w:fldCharType="begin"/>
    </w:r>
    <w:r w:rsidRPr="00DB043B">
      <w:instrText>NUMPAGES</w:instrText>
    </w:r>
    <w:r w:rsidRPr="00DB043B">
      <w:fldChar w:fldCharType="separate"/>
    </w:r>
    <w:r w:rsidR="009F555E">
      <w:rPr>
        <w:noProof/>
      </w:rPr>
      <w:t>12</w:t>
    </w:r>
    <w:r w:rsidRPr="00DB043B">
      <w:fldChar w:fldCharType="end"/>
    </w:r>
    <w:r w:rsidRPr="00DB043B">
      <w:t>)</w:t>
    </w:r>
  </w:p>
  <w:p w14:paraId="1FE6DE6A" w14:textId="00BF10A4" w:rsidR="00010C24" w:rsidRDefault="00C7685F">
    <w:r>
      <w:rPr>
        <w:noProof/>
      </w:rPr>
      <w:pict w14:anchorId="5E7921EF">
        <v:shapetype id="_x0000_t202" coordsize="21600,21600" o:spt="202" path="m,l,21600r21600,l21600,xe">
          <v:stroke joinstyle="miter"/>
          <v:path gradientshapeok="t" o:connecttype="rect"/>
        </v:shapetype>
        <v:shape id="_x0000_s1026" type="#_x0000_t202" style="position:absolute;margin-left:0;margin-top:0;width:50pt;height:50pt;z-index:251657728;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2ABE"/>
    <w:multiLevelType w:val="hybridMultilevel"/>
    <w:tmpl w:val="D048E4B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571E8E"/>
    <w:multiLevelType w:val="hybridMultilevel"/>
    <w:tmpl w:val="5704B68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4B830FF"/>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96814E3"/>
    <w:multiLevelType w:val="hybridMultilevel"/>
    <w:tmpl w:val="7F7EA3CC"/>
    <w:lvl w:ilvl="0" w:tplc="F716A042">
      <w:start w:val="1"/>
      <w:numFmt w:val="bullet"/>
      <w:lvlText w:val="•"/>
      <w:lvlJc w:val="left"/>
      <w:pPr>
        <w:ind w:left="360" w:hanging="360"/>
      </w:pPr>
      <w:rPr>
        <w:rFonts w:ascii="Arial" w:hAnsi="Arial" w:hint="default"/>
        <w:color w:val="303030"/>
      </w:rPr>
    </w:lvl>
    <w:lvl w:ilvl="1" w:tplc="040B0003" w:tentative="1">
      <w:start w:val="1"/>
      <w:numFmt w:val="bullet"/>
      <w:pStyle w:val="toinentasootsikko"/>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4" w15:restartNumberingAfterBreak="0">
    <w:nsid w:val="13F266A3"/>
    <w:multiLevelType w:val="hybridMultilevel"/>
    <w:tmpl w:val="95764F86"/>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5" w15:restartNumberingAfterBreak="0">
    <w:nsid w:val="244826A6"/>
    <w:multiLevelType w:val="hybridMultilevel"/>
    <w:tmpl w:val="B678C6F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7"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8" w15:restartNumberingAfterBreak="0">
    <w:nsid w:val="3310289C"/>
    <w:multiLevelType w:val="hybridMultilevel"/>
    <w:tmpl w:val="295AB13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9" w15:restartNumberingAfterBreak="0">
    <w:nsid w:val="3C9C7165"/>
    <w:multiLevelType w:val="hybridMultilevel"/>
    <w:tmpl w:val="E7F66ED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0"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11"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12" w15:restartNumberingAfterBreak="0">
    <w:nsid w:val="54B85BDB"/>
    <w:multiLevelType w:val="hybridMultilevel"/>
    <w:tmpl w:val="3A10DB5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5C7D6444"/>
    <w:multiLevelType w:val="multilevel"/>
    <w:tmpl w:val="B3009D1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131526A"/>
    <w:multiLevelType w:val="hybridMultilevel"/>
    <w:tmpl w:val="DAE41D26"/>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5" w15:restartNumberingAfterBreak="0">
    <w:nsid w:val="62046F44"/>
    <w:multiLevelType w:val="hybridMultilevel"/>
    <w:tmpl w:val="D49843B0"/>
    <w:lvl w:ilvl="0" w:tplc="040B0011">
      <w:start w:val="1"/>
      <w:numFmt w:val="decimal"/>
      <w:lvlText w:val="%1)"/>
      <w:lvlJc w:val="left"/>
      <w:pPr>
        <w:ind w:left="720" w:hanging="360"/>
      </w:pPr>
      <w:rPr>
        <w:rFonts w:hint="default"/>
      </w:rPr>
    </w:lvl>
    <w:lvl w:ilvl="1" w:tplc="CF78EF02">
      <w:start w:val="1"/>
      <w:numFmt w:val="lowerLetter"/>
      <w:lvlText w:val="%2)"/>
      <w:lvlJc w:val="left"/>
      <w:pPr>
        <w:ind w:left="1440" w:hanging="360"/>
      </w:pPr>
      <w:rPr>
        <w:rFonts w:hint="default"/>
      </w:r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6E772C35"/>
    <w:multiLevelType w:val="hybridMultilevel"/>
    <w:tmpl w:val="5DCE312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713E3433"/>
    <w:multiLevelType w:val="hybridMultilevel"/>
    <w:tmpl w:val="115C7536"/>
    <w:lvl w:ilvl="0" w:tplc="040B0011">
      <w:start w:val="1"/>
      <w:numFmt w:val="decimal"/>
      <w:lvlText w:val="%1)"/>
      <w:lvlJc w:val="left"/>
      <w:pPr>
        <w:ind w:left="720"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734E4173"/>
    <w:multiLevelType w:val="hybridMultilevel"/>
    <w:tmpl w:val="1148563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75C026CE"/>
    <w:multiLevelType w:val="multilevel"/>
    <w:tmpl w:val="CCA8E1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1796096437">
    <w:abstractNumId w:val="10"/>
  </w:num>
  <w:num w:numId="2" w16cid:durableId="1983189969">
    <w:abstractNumId w:val="11"/>
  </w:num>
  <w:num w:numId="3" w16cid:durableId="1787306391">
    <w:abstractNumId w:val="20"/>
  </w:num>
  <w:num w:numId="4" w16cid:durableId="657416413">
    <w:abstractNumId w:val="7"/>
  </w:num>
  <w:num w:numId="5" w16cid:durableId="1760446697">
    <w:abstractNumId w:val="6"/>
  </w:num>
  <w:num w:numId="6" w16cid:durableId="134951454">
    <w:abstractNumId w:val="17"/>
  </w:num>
  <w:num w:numId="7" w16cid:durableId="1360937290">
    <w:abstractNumId w:val="15"/>
  </w:num>
  <w:num w:numId="8" w16cid:durableId="705983634">
    <w:abstractNumId w:val="2"/>
  </w:num>
  <w:num w:numId="9" w16cid:durableId="596065760">
    <w:abstractNumId w:val="0"/>
  </w:num>
  <w:num w:numId="10" w16cid:durableId="508101089">
    <w:abstractNumId w:val="18"/>
  </w:num>
  <w:num w:numId="11" w16cid:durableId="706106911">
    <w:abstractNumId w:val="4"/>
  </w:num>
  <w:num w:numId="12" w16cid:durableId="2141996940">
    <w:abstractNumId w:val="5"/>
  </w:num>
  <w:num w:numId="13" w16cid:durableId="628632511">
    <w:abstractNumId w:val="14"/>
  </w:num>
  <w:num w:numId="14" w16cid:durableId="485243519">
    <w:abstractNumId w:val="8"/>
  </w:num>
  <w:num w:numId="15" w16cid:durableId="1222595606">
    <w:abstractNumId w:val="1"/>
  </w:num>
  <w:num w:numId="16" w16cid:durableId="492065377">
    <w:abstractNumId w:val="9"/>
  </w:num>
  <w:num w:numId="17" w16cid:durableId="542179739">
    <w:abstractNumId w:val="16"/>
  </w:num>
  <w:num w:numId="18" w16cid:durableId="675305537">
    <w:abstractNumId w:val="19"/>
  </w:num>
  <w:num w:numId="19" w16cid:durableId="1772316205">
    <w:abstractNumId w:val="10"/>
    <w:lvlOverride w:ilvl="0">
      <w:startOverride w:val="4"/>
    </w:lvlOverride>
  </w:num>
  <w:num w:numId="20" w16cid:durableId="1954244327">
    <w:abstractNumId w:val="3"/>
  </w:num>
  <w:num w:numId="21" w16cid:durableId="1421676460">
    <w:abstractNumId w:val="12"/>
  </w:num>
  <w:num w:numId="22" w16cid:durableId="135241509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AF"/>
    <w:rsid w:val="00004A1C"/>
    <w:rsid w:val="000058ED"/>
    <w:rsid w:val="000070D0"/>
    <w:rsid w:val="00010C24"/>
    <w:rsid w:val="000133D8"/>
    <w:rsid w:val="000229D0"/>
    <w:rsid w:val="00023EAB"/>
    <w:rsid w:val="00026E0B"/>
    <w:rsid w:val="000320D8"/>
    <w:rsid w:val="00032ADC"/>
    <w:rsid w:val="00033395"/>
    <w:rsid w:val="00043B13"/>
    <w:rsid w:val="00047B49"/>
    <w:rsid w:val="00050E36"/>
    <w:rsid w:val="0005588C"/>
    <w:rsid w:val="00057AA8"/>
    <w:rsid w:val="000617CD"/>
    <w:rsid w:val="0006244C"/>
    <w:rsid w:val="000639CC"/>
    <w:rsid w:val="000640F8"/>
    <w:rsid w:val="00064BA3"/>
    <w:rsid w:val="00065F1D"/>
    <w:rsid w:val="00071632"/>
    <w:rsid w:val="00074D1C"/>
    <w:rsid w:val="000831C0"/>
    <w:rsid w:val="00083B52"/>
    <w:rsid w:val="0009281C"/>
    <w:rsid w:val="00096843"/>
    <w:rsid w:val="000B12E0"/>
    <w:rsid w:val="000C03CA"/>
    <w:rsid w:val="000C27C6"/>
    <w:rsid w:val="000C3B26"/>
    <w:rsid w:val="000C3BE9"/>
    <w:rsid w:val="000C7049"/>
    <w:rsid w:val="000C7177"/>
    <w:rsid w:val="000C7201"/>
    <w:rsid w:val="000C7CC9"/>
    <w:rsid w:val="000C7E8C"/>
    <w:rsid w:val="000D0EFC"/>
    <w:rsid w:val="000D20DF"/>
    <w:rsid w:val="000D6241"/>
    <w:rsid w:val="000F4350"/>
    <w:rsid w:val="00115ADB"/>
    <w:rsid w:val="00117013"/>
    <w:rsid w:val="00117BC3"/>
    <w:rsid w:val="00117F9C"/>
    <w:rsid w:val="00125124"/>
    <w:rsid w:val="00127328"/>
    <w:rsid w:val="0013360B"/>
    <w:rsid w:val="0014405D"/>
    <w:rsid w:val="00146CA0"/>
    <w:rsid w:val="00154073"/>
    <w:rsid w:val="00154452"/>
    <w:rsid w:val="00167DCA"/>
    <w:rsid w:val="001703FE"/>
    <w:rsid w:val="00174C64"/>
    <w:rsid w:val="00180E4F"/>
    <w:rsid w:val="00195851"/>
    <w:rsid w:val="001A5CD7"/>
    <w:rsid w:val="001A6268"/>
    <w:rsid w:val="001B2BAA"/>
    <w:rsid w:val="001B3DFA"/>
    <w:rsid w:val="001B5CF2"/>
    <w:rsid w:val="001B7DB2"/>
    <w:rsid w:val="001C0EBC"/>
    <w:rsid w:val="001C2E7D"/>
    <w:rsid w:val="001C40CB"/>
    <w:rsid w:val="001D6CA5"/>
    <w:rsid w:val="001F3CE0"/>
    <w:rsid w:val="00201C58"/>
    <w:rsid w:val="0020399D"/>
    <w:rsid w:val="00206450"/>
    <w:rsid w:val="0020646D"/>
    <w:rsid w:val="00211D88"/>
    <w:rsid w:val="00217FAB"/>
    <w:rsid w:val="0022111F"/>
    <w:rsid w:val="002243A3"/>
    <w:rsid w:val="00226F75"/>
    <w:rsid w:val="00236375"/>
    <w:rsid w:val="00242726"/>
    <w:rsid w:val="00245B6D"/>
    <w:rsid w:val="002546AC"/>
    <w:rsid w:val="002610B5"/>
    <w:rsid w:val="00271621"/>
    <w:rsid w:val="002742FA"/>
    <w:rsid w:val="00276067"/>
    <w:rsid w:val="00277796"/>
    <w:rsid w:val="00280709"/>
    <w:rsid w:val="00283F7A"/>
    <w:rsid w:val="002842FF"/>
    <w:rsid w:val="00287385"/>
    <w:rsid w:val="00295131"/>
    <w:rsid w:val="002A1DE2"/>
    <w:rsid w:val="002A316A"/>
    <w:rsid w:val="002A6686"/>
    <w:rsid w:val="002B1D1B"/>
    <w:rsid w:val="002B2A24"/>
    <w:rsid w:val="002E01F6"/>
    <w:rsid w:val="002E0F26"/>
    <w:rsid w:val="002E21B9"/>
    <w:rsid w:val="002E4A86"/>
    <w:rsid w:val="002E7E16"/>
    <w:rsid w:val="002F0667"/>
    <w:rsid w:val="0030309C"/>
    <w:rsid w:val="00307299"/>
    <w:rsid w:val="00311193"/>
    <w:rsid w:val="0031154F"/>
    <w:rsid w:val="00313BCB"/>
    <w:rsid w:val="003165E5"/>
    <w:rsid w:val="00316AEC"/>
    <w:rsid w:val="00317AA4"/>
    <w:rsid w:val="00326034"/>
    <w:rsid w:val="00345DE7"/>
    <w:rsid w:val="00350642"/>
    <w:rsid w:val="00351C7F"/>
    <w:rsid w:val="00356779"/>
    <w:rsid w:val="003606BB"/>
    <w:rsid w:val="003652A1"/>
    <w:rsid w:val="00371133"/>
    <w:rsid w:val="00377C6B"/>
    <w:rsid w:val="003804DC"/>
    <w:rsid w:val="0038432F"/>
    <w:rsid w:val="00387F7C"/>
    <w:rsid w:val="00392DAD"/>
    <w:rsid w:val="00396616"/>
    <w:rsid w:val="003A34B9"/>
    <w:rsid w:val="003A604F"/>
    <w:rsid w:val="003A67C0"/>
    <w:rsid w:val="003B105B"/>
    <w:rsid w:val="003B7DD9"/>
    <w:rsid w:val="003C19EE"/>
    <w:rsid w:val="003C731A"/>
    <w:rsid w:val="003C7E4D"/>
    <w:rsid w:val="003D0584"/>
    <w:rsid w:val="003D4166"/>
    <w:rsid w:val="003D5EE6"/>
    <w:rsid w:val="003D70A7"/>
    <w:rsid w:val="003D7595"/>
    <w:rsid w:val="003E0879"/>
    <w:rsid w:val="003E1080"/>
    <w:rsid w:val="003E10EB"/>
    <w:rsid w:val="003E27AB"/>
    <w:rsid w:val="003E514D"/>
    <w:rsid w:val="003F01B9"/>
    <w:rsid w:val="003F4A60"/>
    <w:rsid w:val="003F79C0"/>
    <w:rsid w:val="00400672"/>
    <w:rsid w:val="00406696"/>
    <w:rsid w:val="00407DD8"/>
    <w:rsid w:val="0041347C"/>
    <w:rsid w:val="004134BF"/>
    <w:rsid w:val="004145E6"/>
    <w:rsid w:val="004149D9"/>
    <w:rsid w:val="00416DF4"/>
    <w:rsid w:val="00420708"/>
    <w:rsid w:val="00420D16"/>
    <w:rsid w:val="00426420"/>
    <w:rsid w:val="004265B6"/>
    <w:rsid w:val="00432695"/>
    <w:rsid w:val="00434F82"/>
    <w:rsid w:val="00437D93"/>
    <w:rsid w:val="004434C0"/>
    <w:rsid w:val="00453B2B"/>
    <w:rsid w:val="00456474"/>
    <w:rsid w:val="0045661C"/>
    <w:rsid w:val="00463F61"/>
    <w:rsid w:val="00464F28"/>
    <w:rsid w:val="004674C7"/>
    <w:rsid w:val="004708E4"/>
    <w:rsid w:val="00473BF1"/>
    <w:rsid w:val="0047520D"/>
    <w:rsid w:val="004756C0"/>
    <w:rsid w:val="00481CB9"/>
    <w:rsid w:val="00482C49"/>
    <w:rsid w:val="00484774"/>
    <w:rsid w:val="00487E2A"/>
    <w:rsid w:val="00494D64"/>
    <w:rsid w:val="0049536E"/>
    <w:rsid w:val="004A004A"/>
    <w:rsid w:val="004A0AEA"/>
    <w:rsid w:val="004A523B"/>
    <w:rsid w:val="004C3CFC"/>
    <w:rsid w:val="004E0630"/>
    <w:rsid w:val="004E3CE7"/>
    <w:rsid w:val="004E4251"/>
    <w:rsid w:val="004F1DCB"/>
    <w:rsid w:val="004F4BAA"/>
    <w:rsid w:val="004F6B0C"/>
    <w:rsid w:val="005039CB"/>
    <w:rsid w:val="005063B1"/>
    <w:rsid w:val="00506C45"/>
    <w:rsid w:val="00511BE5"/>
    <w:rsid w:val="00512B56"/>
    <w:rsid w:val="0051592D"/>
    <w:rsid w:val="00521AB3"/>
    <w:rsid w:val="00527C91"/>
    <w:rsid w:val="00537C5B"/>
    <w:rsid w:val="005406A2"/>
    <w:rsid w:val="00540FF3"/>
    <w:rsid w:val="0054267A"/>
    <w:rsid w:val="00542AF5"/>
    <w:rsid w:val="00542CD9"/>
    <w:rsid w:val="00543B91"/>
    <w:rsid w:val="00545BAE"/>
    <w:rsid w:val="005508C2"/>
    <w:rsid w:val="00553095"/>
    <w:rsid w:val="0056032D"/>
    <w:rsid w:val="00566E3A"/>
    <w:rsid w:val="00582975"/>
    <w:rsid w:val="005905D6"/>
    <w:rsid w:val="00595EC1"/>
    <w:rsid w:val="005971C4"/>
    <w:rsid w:val="005A35AA"/>
    <w:rsid w:val="005A6DC9"/>
    <w:rsid w:val="005B2849"/>
    <w:rsid w:val="005B5842"/>
    <w:rsid w:val="005B7196"/>
    <w:rsid w:val="005B756F"/>
    <w:rsid w:val="005C0046"/>
    <w:rsid w:val="005C1877"/>
    <w:rsid w:val="005C18A2"/>
    <w:rsid w:val="005C1CF4"/>
    <w:rsid w:val="005C301D"/>
    <w:rsid w:val="005C3CA6"/>
    <w:rsid w:val="005D2694"/>
    <w:rsid w:val="005E0552"/>
    <w:rsid w:val="005E156D"/>
    <w:rsid w:val="005E417D"/>
    <w:rsid w:val="005E48EA"/>
    <w:rsid w:val="005F099E"/>
    <w:rsid w:val="005F21E8"/>
    <w:rsid w:val="005F3A5E"/>
    <w:rsid w:val="005F3EAC"/>
    <w:rsid w:val="005F4A07"/>
    <w:rsid w:val="005F7D3F"/>
    <w:rsid w:val="00601D7D"/>
    <w:rsid w:val="00602373"/>
    <w:rsid w:val="00605ACB"/>
    <w:rsid w:val="0060724A"/>
    <w:rsid w:val="00612226"/>
    <w:rsid w:val="0061628F"/>
    <w:rsid w:val="006233E6"/>
    <w:rsid w:val="00624F83"/>
    <w:rsid w:val="0063076F"/>
    <w:rsid w:val="00630CF2"/>
    <w:rsid w:val="00653706"/>
    <w:rsid w:val="0065374F"/>
    <w:rsid w:val="00654407"/>
    <w:rsid w:val="00656D2F"/>
    <w:rsid w:val="00671BEE"/>
    <w:rsid w:val="006738AA"/>
    <w:rsid w:val="006739FF"/>
    <w:rsid w:val="00673F2A"/>
    <w:rsid w:val="00681A2C"/>
    <w:rsid w:val="00695733"/>
    <w:rsid w:val="006A3562"/>
    <w:rsid w:val="006B08F0"/>
    <w:rsid w:val="006B2C10"/>
    <w:rsid w:val="006B321C"/>
    <w:rsid w:val="006B426D"/>
    <w:rsid w:val="006B5264"/>
    <w:rsid w:val="006C32CF"/>
    <w:rsid w:val="006C4422"/>
    <w:rsid w:val="006D24EA"/>
    <w:rsid w:val="006D657D"/>
    <w:rsid w:val="006D6722"/>
    <w:rsid w:val="006D6DB2"/>
    <w:rsid w:val="006E0F3C"/>
    <w:rsid w:val="006E421F"/>
    <w:rsid w:val="006E6DFC"/>
    <w:rsid w:val="006E77ED"/>
    <w:rsid w:val="006F1E2E"/>
    <w:rsid w:val="006F36F8"/>
    <w:rsid w:val="006F4206"/>
    <w:rsid w:val="00705835"/>
    <w:rsid w:val="00714450"/>
    <w:rsid w:val="00717C80"/>
    <w:rsid w:val="007255BF"/>
    <w:rsid w:val="0073191E"/>
    <w:rsid w:val="00732FC4"/>
    <w:rsid w:val="0073713A"/>
    <w:rsid w:val="0074104E"/>
    <w:rsid w:val="007469DB"/>
    <w:rsid w:val="00750974"/>
    <w:rsid w:val="00752BC9"/>
    <w:rsid w:val="00760947"/>
    <w:rsid w:val="00761BEF"/>
    <w:rsid w:val="007632A7"/>
    <w:rsid w:val="007643EE"/>
    <w:rsid w:val="00764F52"/>
    <w:rsid w:val="007727E6"/>
    <w:rsid w:val="00772F60"/>
    <w:rsid w:val="00781241"/>
    <w:rsid w:val="007A037F"/>
    <w:rsid w:val="007A54E0"/>
    <w:rsid w:val="007A651F"/>
    <w:rsid w:val="007A77BC"/>
    <w:rsid w:val="007B2813"/>
    <w:rsid w:val="007B7D43"/>
    <w:rsid w:val="007C1C73"/>
    <w:rsid w:val="007C6359"/>
    <w:rsid w:val="007C7C4F"/>
    <w:rsid w:val="007D476E"/>
    <w:rsid w:val="007E165E"/>
    <w:rsid w:val="007F4F3A"/>
    <w:rsid w:val="007F5865"/>
    <w:rsid w:val="007F58B7"/>
    <w:rsid w:val="007F6BBC"/>
    <w:rsid w:val="007F70D0"/>
    <w:rsid w:val="0080351B"/>
    <w:rsid w:val="00817821"/>
    <w:rsid w:val="008217E2"/>
    <w:rsid w:val="00830601"/>
    <w:rsid w:val="008327AB"/>
    <w:rsid w:val="00840A6D"/>
    <w:rsid w:val="00840ED3"/>
    <w:rsid w:val="00843BF7"/>
    <w:rsid w:val="00844364"/>
    <w:rsid w:val="00850567"/>
    <w:rsid w:val="00860E8C"/>
    <w:rsid w:val="00872BAE"/>
    <w:rsid w:val="0087374E"/>
    <w:rsid w:val="00876CF1"/>
    <w:rsid w:val="00880A75"/>
    <w:rsid w:val="008815E8"/>
    <w:rsid w:val="008832FB"/>
    <w:rsid w:val="00885C59"/>
    <w:rsid w:val="00886264"/>
    <w:rsid w:val="00893F7D"/>
    <w:rsid w:val="00897316"/>
    <w:rsid w:val="008A1692"/>
    <w:rsid w:val="008A6A82"/>
    <w:rsid w:val="008A707E"/>
    <w:rsid w:val="008B1667"/>
    <w:rsid w:val="008B26CE"/>
    <w:rsid w:val="008D1A16"/>
    <w:rsid w:val="008E5DF6"/>
    <w:rsid w:val="008E71FB"/>
    <w:rsid w:val="008F0DD8"/>
    <w:rsid w:val="008F78F1"/>
    <w:rsid w:val="00903581"/>
    <w:rsid w:val="0090516C"/>
    <w:rsid w:val="00911FC6"/>
    <w:rsid w:val="00913530"/>
    <w:rsid w:val="00920BDD"/>
    <w:rsid w:val="00920D1C"/>
    <w:rsid w:val="00926CF1"/>
    <w:rsid w:val="00926F2D"/>
    <w:rsid w:val="00936813"/>
    <w:rsid w:val="00945FCE"/>
    <w:rsid w:val="00950869"/>
    <w:rsid w:val="00967360"/>
    <w:rsid w:val="00975C72"/>
    <w:rsid w:val="00985C4A"/>
    <w:rsid w:val="00992187"/>
    <w:rsid w:val="009939B4"/>
    <w:rsid w:val="0099556F"/>
    <w:rsid w:val="009978C4"/>
    <w:rsid w:val="009A45C0"/>
    <w:rsid w:val="009B00F8"/>
    <w:rsid w:val="009B1C04"/>
    <w:rsid w:val="009B4212"/>
    <w:rsid w:val="009C4CA5"/>
    <w:rsid w:val="009D00D5"/>
    <w:rsid w:val="009D2EF8"/>
    <w:rsid w:val="009D7BB0"/>
    <w:rsid w:val="009E2553"/>
    <w:rsid w:val="009E3158"/>
    <w:rsid w:val="009E3D1F"/>
    <w:rsid w:val="009E40DA"/>
    <w:rsid w:val="009E7E22"/>
    <w:rsid w:val="009F0890"/>
    <w:rsid w:val="009F49AA"/>
    <w:rsid w:val="009F4E46"/>
    <w:rsid w:val="009F555E"/>
    <w:rsid w:val="00A01F8D"/>
    <w:rsid w:val="00A0715C"/>
    <w:rsid w:val="00A1116A"/>
    <w:rsid w:val="00A13325"/>
    <w:rsid w:val="00A139D0"/>
    <w:rsid w:val="00A14E31"/>
    <w:rsid w:val="00A257E4"/>
    <w:rsid w:val="00A3260C"/>
    <w:rsid w:val="00A3334F"/>
    <w:rsid w:val="00A406AF"/>
    <w:rsid w:val="00A40ED0"/>
    <w:rsid w:val="00A40F17"/>
    <w:rsid w:val="00A413C6"/>
    <w:rsid w:val="00A452EC"/>
    <w:rsid w:val="00A50706"/>
    <w:rsid w:val="00A50B0A"/>
    <w:rsid w:val="00A53BF5"/>
    <w:rsid w:val="00A5787E"/>
    <w:rsid w:val="00A65357"/>
    <w:rsid w:val="00A71532"/>
    <w:rsid w:val="00A86613"/>
    <w:rsid w:val="00A961CB"/>
    <w:rsid w:val="00AA5A14"/>
    <w:rsid w:val="00AB124A"/>
    <w:rsid w:val="00AB3675"/>
    <w:rsid w:val="00AB561B"/>
    <w:rsid w:val="00AC7484"/>
    <w:rsid w:val="00AC7BC5"/>
    <w:rsid w:val="00AD043D"/>
    <w:rsid w:val="00AD0C70"/>
    <w:rsid w:val="00AD318B"/>
    <w:rsid w:val="00AE3799"/>
    <w:rsid w:val="00AF0227"/>
    <w:rsid w:val="00AF69EA"/>
    <w:rsid w:val="00B0043C"/>
    <w:rsid w:val="00B06142"/>
    <w:rsid w:val="00B11AE9"/>
    <w:rsid w:val="00B1203F"/>
    <w:rsid w:val="00B14070"/>
    <w:rsid w:val="00B202CF"/>
    <w:rsid w:val="00B26188"/>
    <w:rsid w:val="00B361BA"/>
    <w:rsid w:val="00B36728"/>
    <w:rsid w:val="00B408CA"/>
    <w:rsid w:val="00B434FA"/>
    <w:rsid w:val="00B44998"/>
    <w:rsid w:val="00B47A21"/>
    <w:rsid w:val="00B52E19"/>
    <w:rsid w:val="00B536C1"/>
    <w:rsid w:val="00B56A02"/>
    <w:rsid w:val="00B65068"/>
    <w:rsid w:val="00B672F0"/>
    <w:rsid w:val="00B74722"/>
    <w:rsid w:val="00B8138E"/>
    <w:rsid w:val="00B83275"/>
    <w:rsid w:val="00B85EC7"/>
    <w:rsid w:val="00BA5301"/>
    <w:rsid w:val="00BA7BA5"/>
    <w:rsid w:val="00BB1B52"/>
    <w:rsid w:val="00BC1C67"/>
    <w:rsid w:val="00BC768D"/>
    <w:rsid w:val="00BD2236"/>
    <w:rsid w:val="00BF430D"/>
    <w:rsid w:val="00BF73CF"/>
    <w:rsid w:val="00C014B6"/>
    <w:rsid w:val="00C07AE0"/>
    <w:rsid w:val="00C10165"/>
    <w:rsid w:val="00C1070E"/>
    <w:rsid w:val="00C112AE"/>
    <w:rsid w:val="00C14CB7"/>
    <w:rsid w:val="00C164B8"/>
    <w:rsid w:val="00C2018C"/>
    <w:rsid w:val="00C23806"/>
    <w:rsid w:val="00C24B1E"/>
    <w:rsid w:val="00C257FC"/>
    <w:rsid w:val="00C30180"/>
    <w:rsid w:val="00C32D6C"/>
    <w:rsid w:val="00C4519A"/>
    <w:rsid w:val="00C455E4"/>
    <w:rsid w:val="00C46D72"/>
    <w:rsid w:val="00C4721B"/>
    <w:rsid w:val="00C479A0"/>
    <w:rsid w:val="00C56D47"/>
    <w:rsid w:val="00C635DE"/>
    <w:rsid w:val="00C65EC3"/>
    <w:rsid w:val="00C71063"/>
    <w:rsid w:val="00C72946"/>
    <w:rsid w:val="00C743E5"/>
    <w:rsid w:val="00C7685F"/>
    <w:rsid w:val="00C77D13"/>
    <w:rsid w:val="00C8579A"/>
    <w:rsid w:val="00C8584F"/>
    <w:rsid w:val="00C85D1C"/>
    <w:rsid w:val="00CA0EED"/>
    <w:rsid w:val="00CA5FCA"/>
    <w:rsid w:val="00CA6827"/>
    <w:rsid w:val="00CB0E6A"/>
    <w:rsid w:val="00CB11A6"/>
    <w:rsid w:val="00CB7C2E"/>
    <w:rsid w:val="00CD0C13"/>
    <w:rsid w:val="00CD15D3"/>
    <w:rsid w:val="00CE5C40"/>
    <w:rsid w:val="00CF347E"/>
    <w:rsid w:val="00CF35E5"/>
    <w:rsid w:val="00D04D39"/>
    <w:rsid w:val="00D07AB2"/>
    <w:rsid w:val="00D11649"/>
    <w:rsid w:val="00D12EAE"/>
    <w:rsid w:val="00D2606B"/>
    <w:rsid w:val="00D318F7"/>
    <w:rsid w:val="00D320C9"/>
    <w:rsid w:val="00D32DA0"/>
    <w:rsid w:val="00D41A7E"/>
    <w:rsid w:val="00D43B00"/>
    <w:rsid w:val="00D502AB"/>
    <w:rsid w:val="00D51F5E"/>
    <w:rsid w:val="00D67C9F"/>
    <w:rsid w:val="00D724D2"/>
    <w:rsid w:val="00D72A44"/>
    <w:rsid w:val="00D74B23"/>
    <w:rsid w:val="00D765AA"/>
    <w:rsid w:val="00D81BDE"/>
    <w:rsid w:val="00D81E08"/>
    <w:rsid w:val="00D87C1C"/>
    <w:rsid w:val="00D9013B"/>
    <w:rsid w:val="00D910DA"/>
    <w:rsid w:val="00D97977"/>
    <w:rsid w:val="00DA059E"/>
    <w:rsid w:val="00DA1095"/>
    <w:rsid w:val="00DA3383"/>
    <w:rsid w:val="00DA5553"/>
    <w:rsid w:val="00DB043B"/>
    <w:rsid w:val="00DB2E2C"/>
    <w:rsid w:val="00DB30BB"/>
    <w:rsid w:val="00DB3182"/>
    <w:rsid w:val="00DC2070"/>
    <w:rsid w:val="00DD0959"/>
    <w:rsid w:val="00DD1C72"/>
    <w:rsid w:val="00DD3AF5"/>
    <w:rsid w:val="00DD3BA1"/>
    <w:rsid w:val="00DD632A"/>
    <w:rsid w:val="00DD6B1B"/>
    <w:rsid w:val="00DE4BC9"/>
    <w:rsid w:val="00DE588E"/>
    <w:rsid w:val="00DF25E5"/>
    <w:rsid w:val="00DF5FF8"/>
    <w:rsid w:val="00E00176"/>
    <w:rsid w:val="00E01744"/>
    <w:rsid w:val="00E05681"/>
    <w:rsid w:val="00E064F6"/>
    <w:rsid w:val="00E178BA"/>
    <w:rsid w:val="00E20CFE"/>
    <w:rsid w:val="00E257CF"/>
    <w:rsid w:val="00E268A5"/>
    <w:rsid w:val="00E30E52"/>
    <w:rsid w:val="00E372A3"/>
    <w:rsid w:val="00E4199B"/>
    <w:rsid w:val="00E4597A"/>
    <w:rsid w:val="00E45AF2"/>
    <w:rsid w:val="00E64335"/>
    <w:rsid w:val="00E64F83"/>
    <w:rsid w:val="00E701AA"/>
    <w:rsid w:val="00E7067C"/>
    <w:rsid w:val="00E76957"/>
    <w:rsid w:val="00E7785A"/>
    <w:rsid w:val="00E80176"/>
    <w:rsid w:val="00E8148E"/>
    <w:rsid w:val="00E81F28"/>
    <w:rsid w:val="00E81FD9"/>
    <w:rsid w:val="00E83753"/>
    <w:rsid w:val="00E8759B"/>
    <w:rsid w:val="00E91ABC"/>
    <w:rsid w:val="00E9221A"/>
    <w:rsid w:val="00E94021"/>
    <w:rsid w:val="00EB2C37"/>
    <w:rsid w:val="00EB3F49"/>
    <w:rsid w:val="00EB53E7"/>
    <w:rsid w:val="00EC5F0D"/>
    <w:rsid w:val="00EC6792"/>
    <w:rsid w:val="00EE009F"/>
    <w:rsid w:val="00EE326A"/>
    <w:rsid w:val="00EE56DC"/>
    <w:rsid w:val="00EF67D1"/>
    <w:rsid w:val="00EF7807"/>
    <w:rsid w:val="00F1568B"/>
    <w:rsid w:val="00F21D78"/>
    <w:rsid w:val="00F273EE"/>
    <w:rsid w:val="00F33CD8"/>
    <w:rsid w:val="00F40EEB"/>
    <w:rsid w:val="00F41235"/>
    <w:rsid w:val="00F445A3"/>
    <w:rsid w:val="00F47AD0"/>
    <w:rsid w:val="00F54179"/>
    <w:rsid w:val="00F54431"/>
    <w:rsid w:val="00F572C4"/>
    <w:rsid w:val="00F92DDB"/>
    <w:rsid w:val="00F973EA"/>
    <w:rsid w:val="00FA1C56"/>
    <w:rsid w:val="00FA5E7C"/>
    <w:rsid w:val="00FA7F64"/>
    <w:rsid w:val="00FC1E33"/>
    <w:rsid w:val="00FC241F"/>
    <w:rsid w:val="00FC378D"/>
    <w:rsid w:val="00FD14D0"/>
    <w:rsid w:val="00FD22B2"/>
    <w:rsid w:val="00FD70A1"/>
    <w:rsid w:val="00FE2ED6"/>
    <w:rsid w:val="00FE697A"/>
    <w:rsid w:val="00FF0F06"/>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DC697"/>
  <w15:docId w15:val="{313FD202-FA58-4CF1-8007-67961D554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qFormat="1"/>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B536C1"/>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1"/>
      </w:numPr>
      <w:spacing w:before="360" w:after="120"/>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E372A3"/>
    <w:pPr>
      <w:keepNext/>
      <w:keepLines/>
      <w:numPr>
        <w:ilvl w:val="1"/>
        <w:numId w:val="1"/>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1"/>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1"/>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1"/>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1"/>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4"/>
    <w:semiHidden/>
    <w:rsid w:val="00DB043B"/>
    <w:pPr>
      <w:jc w:val="right"/>
    </w:pPr>
    <w:rPr>
      <w:sz w:val="20"/>
    </w:rPr>
  </w:style>
  <w:style w:type="paragraph" w:styleId="Leipteksti">
    <w:name w:val="Body Text"/>
    <w:basedOn w:val="Normaali"/>
    <w:link w:val="LeiptekstiChar"/>
    <w:uiPriority w:val="2"/>
    <w:qFormat/>
    <w:rsid w:val="00D502AB"/>
    <w:pPr>
      <w:spacing w:after="120" w:line="280" w:lineRule="atLeast"/>
      <w:ind w:left="2608"/>
    </w:pPr>
  </w:style>
  <w:style w:type="character" w:customStyle="1" w:styleId="LeiptekstiChar">
    <w:name w:val="Leipäteksti Char"/>
    <w:basedOn w:val="Kappaleenoletusfontti"/>
    <w:link w:val="Leipteksti"/>
    <w:uiPriority w:val="2"/>
    <w:rsid w:val="00D502AB"/>
  </w:style>
  <w:style w:type="character" w:customStyle="1" w:styleId="YltunnisteChar">
    <w:name w:val="Ylätunniste Char"/>
    <w:basedOn w:val="Kappaleenoletusfontti"/>
    <w:link w:val="Yltunniste"/>
    <w:uiPriority w:val="94"/>
    <w:semiHidden/>
    <w:rsid w:val="000C7049"/>
    <w:rPr>
      <w:sz w:val="20"/>
    </w:rPr>
  </w:style>
  <w:style w:type="paragraph" w:styleId="Alatunniste">
    <w:name w:val="footer"/>
    <w:link w:val="AlatunnisteChar"/>
    <w:uiPriority w:val="94"/>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4"/>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E372A3"/>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3C7E4D"/>
    <w:pPr>
      <w:numPr>
        <w:ilvl w:val="1"/>
      </w:numPr>
      <w:spacing w:before="260" w:after="120" w:line="260" w:lineRule="exact"/>
      <w:ind w:left="2608"/>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3C7E4D"/>
    <w:rPr>
      <w:rFonts w:ascii="Arial" w:eastAsiaTheme="majorEastAsia" w:hAnsi="Arial" w:cstheme="majorHAnsi"/>
      <w:b/>
      <w:iCs/>
      <w:szCs w:val="24"/>
    </w:rPr>
  </w:style>
  <w:style w:type="paragraph" w:styleId="Eivli">
    <w:name w:val="No Spacing"/>
    <w:uiPriority w:val="89"/>
    <w:semiHidden/>
    <w:rsid w:val="008B1667"/>
  </w:style>
  <w:style w:type="character" w:customStyle="1" w:styleId="Otsikko4Char">
    <w:name w:val="Otsikko 4 Char"/>
    <w:basedOn w:val="Kappaleenoletusfontti"/>
    <w:link w:val="Otsikko4"/>
    <w:uiPriority w:val="14"/>
    <w:semiHidden/>
    <w:rsid w:val="00047B49"/>
    <w:rPr>
      <w:rFonts w:ascii="Arial" w:eastAsiaTheme="majorEastAsia" w:hAnsi="Arial" w:cstheme="majorBidi"/>
      <w:b/>
      <w:iCs/>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rPr>
  </w:style>
  <w:style w:type="character" w:customStyle="1" w:styleId="Otsikko5Char">
    <w:name w:val="Otsikko 5 Char"/>
    <w:basedOn w:val="Kappaleenoletusfontti"/>
    <w:link w:val="Otsikko5"/>
    <w:uiPriority w:val="14"/>
    <w:semiHidden/>
    <w:rsid w:val="00047B49"/>
    <w:rPr>
      <w:rFonts w:ascii="Arial" w:eastAsiaTheme="majorEastAsia" w:hAnsi="Arial" w:cstheme="majorBidi"/>
      <w:b/>
      <w:iCs/>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2"/>
      </w:numPr>
      <w:tabs>
        <w:tab w:val="clear" w:pos="2608"/>
        <w:tab w:val="left" w:pos="397"/>
        <w:tab w:val="left" w:pos="1701"/>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4"/>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3"/>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qFormat/>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3"/>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3"/>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3"/>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3"/>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5"/>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B536C1"/>
  </w:style>
  <w:style w:type="paragraph" w:styleId="Luettelokappale">
    <w:name w:val="List Paragraph"/>
    <w:basedOn w:val="Luettelo"/>
    <w:uiPriority w:val="34"/>
    <w:qFormat/>
    <w:rsid w:val="001C0EBC"/>
  </w:style>
  <w:style w:type="paragraph" w:styleId="Sisllysluettelonotsikko">
    <w:name w:val="TOC Heading"/>
    <w:basedOn w:val="Normaali"/>
    <w:next w:val="Normaali"/>
    <w:uiPriority w:val="39"/>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rsid w:val="00DE4BC9"/>
    <w:pPr>
      <w:tabs>
        <w:tab w:val="clear" w:pos="1304"/>
        <w:tab w:val="clear" w:pos="2608"/>
        <w:tab w:val="right" w:leader="dot" w:pos="9299"/>
      </w:tabs>
      <w:spacing w:after="120"/>
    </w:pPr>
  </w:style>
  <w:style w:type="paragraph" w:styleId="Sisluet2">
    <w:name w:val="toc 2"/>
    <w:basedOn w:val="Sisluet1"/>
    <w:next w:val="Normaali"/>
    <w:autoRedefine/>
    <w:uiPriority w:val="39"/>
    <w:rsid w:val="00DE4BC9"/>
    <w:pPr>
      <w:ind w:left="221"/>
    </w:pPr>
  </w:style>
  <w:style w:type="paragraph" w:styleId="Sisluet3">
    <w:name w:val="toc 3"/>
    <w:basedOn w:val="Sisluet2"/>
    <w:next w:val="Normaali"/>
    <w:autoRedefine/>
    <w:uiPriority w:val="9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unhideWhenUsed/>
    <w:rsid w:val="00473BF1"/>
    <w:rPr>
      <w:sz w:val="20"/>
      <w:szCs w:val="20"/>
    </w:rPr>
  </w:style>
  <w:style w:type="character" w:customStyle="1" w:styleId="KommentintekstiChar">
    <w:name w:val="Kommentin teksti Char"/>
    <w:basedOn w:val="Kappaleenoletusfontti"/>
    <w:link w:val="Kommentinteksti"/>
    <w:uiPriority w:val="99"/>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qFormat/>
    <w:rsid w:val="0051592D"/>
    <w:pPr>
      <w:framePr w:hSpace="142" w:wrap="around" w:vAnchor="page" w:hAnchor="page" w:x="6363" w:y="908"/>
    </w:pPr>
    <w:rPr>
      <w:sz w:val="20"/>
    </w:rPr>
  </w:style>
  <w:style w:type="paragraph" w:customStyle="1" w:styleId="Vastaanottaja">
    <w:name w:val="Vastaanottaja"/>
    <w:basedOn w:val="Normaali"/>
    <w:uiPriority w:val="77"/>
    <w:qFormat/>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character" w:customStyle="1" w:styleId="markedcontent">
    <w:name w:val="markedcontent"/>
    <w:basedOn w:val="Kappaleenoletusfontti"/>
    <w:rsid w:val="009E3158"/>
  </w:style>
  <w:style w:type="paragraph" w:customStyle="1" w:styleId="py">
    <w:name w:val="py"/>
    <w:basedOn w:val="Normaali"/>
    <w:rsid w:val="002A316A"/>
    <w:pPr>
      <w:tabs>
        <w:tab w:val="clear" w:pos="1304"/>
        <w:tab w:val="clear" w:pos="2608"/>
      </w:tabs>
      <w:spacing w:before="100" w:beforeAutospacing="1" w:after="100" w:afterAutospacing="1"/>
    </w:pPr>
    <w:rPr>
      <w:rFonts w:ascii="Times New Roman" w:eastAsia="Times New Roman" w:hAnsi="Times New Roman" w:cs="Times New Roman"/>
      <w:sz w:val="24"/>
      <w:szCs w:val="24"/>
      <w:lang w:eastAsia="fi-FI"/>
    </w:rPr>
  </w:style>
  <w:style w:type="paragraph" w:customStyle="1" w:styleId="Normaaliteksti">
    <w:name w:val="Normaali teksti"/>
    <w:basedOn w:val="NormaaliWWW"/>
    <w:qFormat/>
    <w:rsid w:val="007C6359"/>
    <w:pPr>
      <w:tabs>
        <w:tab w:val="clear" w:pos="1304"/>
        <w:tab w:val="clear" w:pos="2608"/>
      </w:tabs>
      <w:spacing w:before="100" w:beforeAutospacing="1" w:after="100" w:afterAutospacing="1" w:line="312" w:lineRule="auto"/>
      <w:ind w:left="1134"/>
    </w:pPr>
    <w:rPr>
      <w:rFonts w:ascii="Arial" w:eastAsia="MS Mincho" w:hAnsi="Arial" w:cs="Arial"/>
      <w:sz w:val="20"/>
      <w:lang w:val="en-US"/>
    </w:rPr>
  </w:style>
  <w:style w:type="paragraph" w:customStyle="1" w:styleId="toinentasootsikko">
    <w:name w:val="toinen_taso_otsikko"/>
    <w:basedOn w:val="Normaali"/>
    <w:next w:val="Otsikko3"/>
    <w:qFormat/>
    <w:rsid w:val="00463F61"/>
    <w:pPr>
      <w:numPr>
        <w:ilvl w:val="1"/>
        <w:numId w:val="20"/>
      </w:numPr>
      <w:tabs>
        <w:tab w:val="clear" w:pos="1304"/>
        <w:tab w:val="clear" w:pos="2608"/>
        <w:tab w:val="num" w:pos="1134"/>
        <w:tab w:val="left" w:pos="1276"/>
      </w:tabs>
      <w:spacing w:before="240" w:after="240" w:line="300" w:lineRule="exact"/>
      <w:ind w:left="1134" w:hanging="1134"/>
      <w:jc w:val="both"/>
    </w:pPr>
    <w:rPr>
      <w:rFonts w:ascii="Arial" w:eastAsia="Times New Roman" w:hAnsi="Arial" w:cs="Arial"/>
      <w:b/>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94287">
      <w:bodyDiv w:val="1"/>
      <w:marLeft w:val="0"/>
      <w:marRight w:val="0"/>
      <w:marTop w:val="0"/>
      <w:marBottom w:val="0"/>
      <w:divBdr>
        <w:top w:val="none" w:sz="0" w:space="0" w:color="auto"/>
        <w:left w:val="none" w:sz="0" w:space="0" w:color="auto"/>
        <w:bottom w:val="none" w:sz="0" w:space="0" w:color="auto"/>
        <w:right w:val="none" w:sz="0" w:space="0" w:color="auto"/>
      </w:divBdr>
      <w:divsChild>
        <w:div w:id="718935748">
          <w:marLeft w:val="0"/>
          <w:marRight w:val="0"/>
          <w:marTop w:val="0"/>
          <w:marBottom w:val="0"/>
          <w:divBdr>
            <w:top w:val="none" w:sz="0" w:space="0" w:color="auto"/>
            <w:left w:val="none" w:sz="0" w:space="0" w:color="auto"/>
            <w:bottom w:val="none" w:sz="0" w:space="0" w:color="auto"/>
            <w:right w:val="none" w:sz="0" w:space="0" w:color="auto"/>
          </w:divBdr>
          <w:divsChild>
            <w:div w:id="1545677261">
              <w:marLeft w:val="0"/>
              <w:marRight w:val="0"/>
              <w:marTop w:val="0"/>
              <w:marBottom w:val="0"/>
              <w:divBdr>
                <w:top w:val="none" w:sz="0" w:space="0" w:color="auto"/>
                <w:left w:val="none" w:sz="0" w:space="0" w:color="auto"/>
                <w:bottom w:val="none" w:sz="0" w:space="0" w:color="auto"/>
                <w:right w:val="none" w:sz="0" w:space="0" w:color="auto"/>
              </w:divBdr>
            </w:div>
          </w:divsChild>
        </w:div>
        <w:div w:id="1578779606">
          <w:marLeft w:val="0"/>
          <w:marRight w:val="0"/>
          <w:marTop w:val="0"/>
          <w:marBottom w:val="0"/>
          <w:divBdr>
            <w:top w:val="none" w:sz="0" w:space="0" w:color="auto"/>
            <w:left w:val="none" w:sz="0" w:space="0" w:color="auto"/>
            <w:bottom w:val="none" w:sz="0" w:space="0" w:color="auto"/>
            <w:right w:val="none" w:sz="0" w:space="0" w:color="auto"/>
          </w:divBdr>
        </w:div>
      </w:divsChild>
    </w:div>
    <w:div w:id="163134612">
      <w:bodyDiv w:val="1"/>
      <w:marLeft w:val="0"/>
      <w:marRight w:val="0"/>
      <w:marTop w:val="0"/>
      <w:marBottom w:val="0"/>
      <w:divBdr>
        <w:top w:val="none" w:sz="0" w:space="0" w:color="auto"/>
        <w:left w:val="none" w:sz="0" w:space="0" w:color="auto"/>
        <w:bottom w:val="none" w:sz="0" w:space="0" w:color="auto"/>
        <w:right w:val="none" w:sz="0" w:space="0" w:color="auto"/>
      </w:divBdr>
    </w:div>
    <w:div w:id="172495532">
      <w:bodyDiv w:val="1"/>
      <w:marLeft w:val="0"/>
      <w:marRight w:val="0"/>
      <w:marTop w:val="0"/>
      <w:marBottom w:val="0"/>
      <w:divBdr>
        <w:top w:val="none" w:sz="0" w:space="0" w:color="auto"/>
        <w:left w:val="none" w:sz="0" w:space="0" w:color="auto"/>
        <w:bottom w:val="none" w:sz="0" w:space="0" w:color="auto"/>
        <w:right w:val="none" w:sz="0" w:space="0" w:color="auto"/>
      </w:divBdr>
    </w:div>
    <w:div w:id="740295565">
      <w:bodyDiv w:val="1"/>
      <w:marLeft w:val="0"/>
      <w:marRight w:val="0"/>
      <w:marTop w:val="0"/>
      <w:marBottom w:val="0"/>
      <w:divBdr>
        <w:top w:val="none" w:sz="0" w:space="0" w:color="auto"/>
        <w:left w:val="none" w:sz="0" w:space="0" w:color="auto"/>
        <w:bottom w:val="none" w:sz="0" w:space="0" w:color="auto"/>
        <w:right w:val="none" w:sz="0" w:space="0" w:color="auto"/>
      </w:divBdr>
      <w:divsChild>
        <w:div w:id="1153251630">
          <w:marLeft w:val="547"/>
          <w:marRight w:val="0"/>
          <w:marTop w:val="200"/>
          <w:marBottom w:val="0"/>
          <w:divBdr>
            <w:top w:val="none" w:sz="0" w:space="0" w:color="auto"/>
            <w:left w:val="none" w:sz="0" w:space="0" w:color="auto"/>
            <w:bottom w:val="none" w:sz="0" w:space="0" w:color="auto"/>
            <w:right w:val="none" w:sz="0" w:space="0" w:color="auto"/>
          </w:divBdr>
        </w:div>
        <w:div w:id="636373521">
          <w:marLeft w:val="547"/>
          <w:marRight w:val="0"/>
          <w:marTop w:val="200"/>
          <w:marBottom w:val="0"/>
          <w:divBdr>
            <w:top w:val="none" w:sz="0" w:space="0" w:color="auto"/>
            <w:left w:val="none" w:sz="0" w:space="0" w:color="auto"/>
            <w:bottom w:val="none" w:sz="0" w:space="0" w:color="auto"/>
            <w:right w:val="none" w:sz="0" w:space="0" w:color="auto"/>
          </w:divBdr>
        </w:div>
        <w:div w:id="906770902">
          <w:marLeft w:val="547"/>
          <w:marRight w:val="0"/>
          <w:marTop w:val="200"/>
          <w:marBottom w:val="0"/>
          <w:divBdr>
            <w:top w:val="none" w:sz="0" w:space="0" w:color="auto"/>
            <w:left w:val="none" w:sz="0" w:space="0" w:color="auto"/>
            <w:bottom w:val="none" w:sz="0" w:space="0" w:color="auto"/>
            <w:right w:val="none" w:sz="0" w:space="0" w:color="auto"/>
          </w:divBdr>
        </w:div>
        <w:div w:id="1012029223">
          <w:marLeft w:val="547"/>
          <w:marRight w:val="0"/>
          <w:marTop w:val="200"/>
          <w:marBottom w:val="0"/>
          <w:divBdr>
            <w:top w:val="none" w:sz="0" w:space="0" w:color="auto"/>
            <w:left w:val="none" w:sz="0" w:space="0" w:color="auto"/>
            <w:bottom w:val="none" w:sz="0" w:space="0" w:color="auto"/>
            <w:right w:val="none" w:sz="0" w:space="0" w:color="auto"/>
          </w:divBdr>
        </w:div>
        <w:div w:id="317418942">
          <w:marLeft w:val="1267"/>
          <w:marRight w:val="0"/>
          <w:marTop w:val="100"/>
          <w:marBottom w:val="0"/>
          <w:divBdr>
            <w:top w:val="none" w:sz="0" w:space="0" w:color="auto"/>
            <w:left w:val="none" w:sz="0" w:space="0" w:color="auto"/>
            <w:bottom w:val="none" w:sz="0" w:space="0" w:color="auto"/>
            <w:right w:val="none" w:sz="0" w:space="0" w:color="auto"/>
          </w:divBdr>
        </w:div>
        <w:div w:id="884414351">
          <w:marLeft w:val="1267"/>
          <w:marRight w:val="0"/>
          <w:marTop w:val="100"/>
          <w:marBottom w:val="0"/>
          <w:divBdr>
            <w:top w:val="none" w:sz="0" w:space="0" w:color="auto"/>
            <w:left w:val="none" w:sz="0" w:space="0" w:color="auto"/>
            <w:bottom w:val="none" w:sz="0" w:space="0" w:color="auto"/>
            <w:right w:val="none" w:sz="0" w:space="0" w:color="auto"/>
          </w:divBdr>
        </w:div>
        <w:div w:id="783616684">
          <w:marLeft w:val="1267"/>
          <w:marRight w:val="0"/>
          <w:marTop w:val="100"/>
          <w:marBottom w:val="0"/>
          <w:divBdr>
            <w:top w:val="none" w:sz="0" w:space="0" w:color="auto"/>
            <w:left w:val="none" w:sz="0" w:space="0" w:color="auto"/>
            <w:bottom w:val="none" w:sz="0" w:space="0" w:color="auto"/>
            <w:right w:val="none" w:sz="0" w:space="0" w:color="auto"/>
          </w:divBdr>
        </w:div>
        <w:div w:id="1419597782">
          <w:marLeft w:val="1267"/>
          <w:marRight w:val="0"/>
          <w:marTop w:val="100"/>
          <w:marBottom w:val="0"/>
          <w:divBdr>
            <w:top w:val="none" w:sz="0" w:space="0" w:color="auto"/>
            <w:left w:val="none" w:sz="0" w:space="0" w:color="auto"/>
            <w:bottom w:val="none" w:sz="0" w:space="0" w:color="auto"/>
            <w:right w:val="none" w:sz="0" w:space="0" w:color="auto"/>
          </w:divBdr>
        </w:div>
        <w:div w:id="106313240">
          <w:marLeft w:val="1267"/>
          <w:marRight w:val="0"/>
          <w:marTop w:val="100"/>
          <w:marBottom w:val="0"/>
          <w:divBdr>
            <w:top w:val="none" w:sz="0" w:space="0" w:color="auto"/>
            <w:left w:val="none" w:sz="0" w:space="0" w:color="auto"/>
            <w:bottom w:val="none" w:sz="0" w:space="0" w:color="auto"/>
            <w:right w:val="none" w:sz="0" w:space="0" w:color="auto"/>
          </w:divBdr>
        </w:div>
        <w:div w:id="1400711109">
          <w:marLeft w:val="547"/>
          <w:marRight w:val="0"/>
          <w:marTop w:val="200"/>
          <w:marBottom w:val="0"/>
          <w:divBdr>
            <w:top w:val="none" w:sz="0" w:space="0" w:color="auto"/>
            <w:left w:val="none" w:sz="0" w:space="0" w:color="auto"/>
            <w:bottom w:val="none" w:sz="0" w:space="0" w:color="auto"/>
            <w:right w:val="none" w:sz="0" w:space="0" w:color="auto"/>
          </w:divBdr>
        </w:div>
        <w:div w:id="989216084">
          <w:marLeft w:val="547"/>
          <w:marRight w:val="0"/>
          <w:marTop w:val="200"/>
          <w:marBottom w:val="0"/>
          <w:divBdr>
            <w:top w:val="none" w:sz="0" w:space="0" w:color="auto"/>
            <w:left w:val="none" w:sz="0" w:space="0" w:color="auto"/>
            <w:bottom w:val="none" w:sz="0" w:space="0" w:color="auto"/>
            <w:right w:val="none" w:sz="0" w:space="0" w:color="auto"/>
          </w:divBdr>
        </w:div>
        <w:div w:id="816262006">
          <w:marLeft w:val="547"/>
          <w:marRight w:val="0"/>
          <w:marTop w:val="200"/>
          <w:marBottom w:val="0"/>
          <w:divBdr>
            <w:top w:val="none" w:sz="0" w:space="0" w:color="auto"/>
            <w:left w:val="none" w:sz="0" w:space="0" w:color="auto"/>
            <w:bottom w:val="none" w:sz="0" w:space="0" w:color="auto"/>
            <w:right w:val="none" w:sz="0" w:space="0" w:color="auto"/>
          </w:divBdr>
        </w:div>
        <w:div w:id="1931667">
          <w:marLeft w:val="547"/>
          <w:marRight w:val="0"/>
          <w:marTop w:val="200"/>
          <w:marBottom w:val="0"/>
          <w:divBdr>
            <w:top w:val="none" w:sz="0" w:space="0" w:color="auto"/>
            <w:left w:val="none" w:sz="0" w:space="0" w:color="auto"/>
            <w:bottom w:val="none" w:sz="0" w:space="0" w:color="auto"/>
            <w:right w:val="none" w:sz="0" w:space="0" w:color="auto"/>
          </w:divBdr>
        </w:div>
      </w:divsChild>
    </w:div>
    <w:div w:id="772163989">
      <w:bodyDiv w:val="1"/>
      <w:marLeft w:val="0"/>
      <w:marRight w:val="0"/>
      <w:marTop w:val="0"/>
      <w:marBottom w:val="0"/>
      <w:divBdr>
        <w:top w:val="none" w:sz="0" w:space="0" w:color="auto"/>
        <w:left w:val="none" w:sz="0" w:space="0" w:color="auto"/>
        <w:bottom w:val="none" w:sz="0" w:space="0" w:color="auto"/>
        <w:right w:val="none" w:sz="0" w:space="0" w:color="auto"/>
      </w:divBdr>
    </w:div>
    <w:div w:id="859204924">
      <w:bodyDiv w:val="1"/>
      <w:marLeft w:val="0"/>
      <w:marRight w:val="0"/>
      <w:marTop w:val="0"/>
      <w:marBottom w:val="0"/>
      <w:divBdr>
        <w:top w:val="none" w:sz="0" w:space="0" w:color="auto"/>
        <w:left w:val="none" w:sz="0" w:space="0" w:color="auto"/>
        <w:bottom w:val="none" w:sz="0" w:space="0" w:color="auto"/>
        <w:right w:val="none" w:sz="0" w:space="0" w:color="auto"/>
      </w:divBdr>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0418706">
      <w:bodyDiv w:val="1"/>
      <w:marLeft w:val="0"/>
      <w:marRight w:val="0"/>
      <w:marTop w:val="0"/>
      <w:marBottom w:val="0"/>
      <w:divBdr>
        <w:top w:val="none" w:sz="0" w:space="0" w:color="auto"/>
        <w:left w:val="none" w:sz="0" w:space="0" w:color="auto"/>
        <w:bottom w:val="none" w:sz="0" w:space="0" w:color="auto"/>
        <w:right w:val="none" w:sz="0" w:space="0" w:color="auto"/>
      </w:divBdr>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7301884">
      <w:bodyDiv w:val="1"/>
      <w:marLeft w:val="0"/>
      <w:marRight w:val="0"/>
      <w:marTop w:val="0"/>
      <w:marBottom w:val="0"/>
      <w:divBdr>
        <w:top w:val="none" w:sz="0" w:space="0" w:color="auto"/>
        <w:left w:val="none" w:sz="0" w:space="0" w:color="auto"/>
        <w:bottom w:val="none" w:sz="0" w:space="0" w:color="auto"/>
        <w:right w:val="none" w:sz="0" w:space="0" w:color="auto"/>
      </w:divBdr>
    </w:div>
    <w:div w:id="1316028902">
      <w:bodyDiv w:val="1"/>
      <w:marLeft w:val="0"/>
      <w:marRight w:val="0"/>
      <w:marTop w:val="0"/>
      <w:marBottom w:val="0"/>
      <w:divBdr>
        <w:top w:val="none" w:sz="0" w:space="0" w:color="auto"/>
        <w:left w:val="none" w:sz="0" w:space="0" w:color="auto"/>
        <w:bottom w:val="none" w:sz="0" w:space="0" w:color="auto"/>
        <w:right w:val="none" w:sz="0" w:space="0" w:color="auto"/>
      </w:divBdr>
    </w:div>
    <w:div w:id="1566794458">
      <w:bodyDiv w:val="1"/>
      <w:marLeft w:val="0"/>
      <w:marRight w:val="0"/>
      <w:marTop w:val="0"/>
      <w:marBottom w:val="0"/>
      <w:divBdr>
        <w:top w:val="none" w:sz="0" w:space="0" w:color="auto"/>
        <w:left w:val="none" w:sz="0" w:space="0" w:color="auto"/>
        <w:bottom w:val="none" w:sz="0" w:space="0" w:color="auto"/>
        <w:right w:val="none" w:sz="0" w:space="0" w:color="auto"/>
      </w:divBdr>
    </w:div>
    <w:div w:id="1666783450">
      <w:bodyDiv w:val="1"/>
      <w:marLeft w:val="0"/>
      <w:marRight w:val="0"/>
      <w:marTop w:val="0"/>
      <w:marBottom w:val="0"/>
      <w:divBdr>
        <w:top w:val="none" w:sz="0" w:space="0" w:color="auto"/>
        <w:left w:val="none" w:sz="0" w:space="0" w:color="auto"/>
        <w:bottom w:val="none" w:sz="0" w:space="0" w:color="auto"/>
        <w:right w:val="none" w:sz="0" w:space="0" w:color="auto"/>
      </w:divBdr>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 w:id="1788307270">
      <w:bodyDiv w:val="1"/>
      <w:marLeft w:val="0"/>
      <w:marRight w:val="0"/>
      <w:marTop w:val="0"/>
      <w:marBottom w:val="0"/>
      <w:divBdr>
        <w:top w:val="none" w:sz="0" w:space="0" w:color="auto"/>
        <w:left w:val="none" w:sz="0" w:space="0" w:color="auto"/>
        <w:bottom w:val="none" w:sz="0" w:space="0" w:color="auto"/>
        <w:right w:val="none" w:sz="0" w:space="0" w:color="auto"/>
      </w:divBdr>
      <w:divsChild>
        <w:div w:id="2056083224">
          <w:marLeft w:val="547"/>
          <w:marRight w:val="0"/>
          <w:marTop w:val="200"/>
          <w:marBottom w:val="0"/>
          <w:divBdr>
            <w:top w:val="none" w:sz="0" w:space="0" w:color="auto"/>
            <w:left w:val="none" w:sz="0" w:space="0" w:color="auto"/>
            <w:bottom w:val="none" w:sz="0" w:space="0" w:color="auto"/>
            <w:right w:val="none" w:sz="0" w:space="0" w:color="auto"/>
          </w:divBdr>
        </w:div>
        <w:div w:id="494077904">
          <w:marLeft w:val="547"/>
          <w:marRight w:val="0"/>
          <w:marTop w:val="200"/>
          <w:marBottom w:val="0"/>
          <w:divBdr>
            <w:top w:val="none" w:sz="0" w:space="0" w:color="auto"/>
            <w:left w:val="none" w:sz="0" w:space="0" w:color="auto"/>
            <w:bottom w:val="none" w:sz="0" w:space="0" w:color="auto"/>
            <w:right w:val="none" w:sz="0" w:space="0" w:color="auto"/>
          </w:divBdr>
        </w:div>
        <w:div w:id="1432775479">
          <w:marLeft w:val="547"/>
          <w:marRight w:val="0"/>
          <w:marTop w:val="200"/>
          <w:marBottom w:val="0"/>
          <w:divBdr>
            <w:top w:val="none" w:sz="0" w:space="0" w:color="auto"/>
            <w:left w:val="none" w:sz="0" w:space="0" w:color="auto"/>
            <w:bottom w:val="none" w:sz="0" w:space="0" w:color="auto"/>
            <w:right w:val="none" w:sz="0" w:space="0" w:color="auto"/>
          </w:divBdr>
        </w:div>
        <w:div w:id="1811630205">
          <w:marLeft w:val="547"/>
          <w:marRight w:val="0"/>
          <w:marTop w:val="200"/>
          <w:marBottom w:val="0"/>
          <w:divBdr>
            <w:top w:val="none" w:sz="0" w:space="0" w:color="auto"/>
            <w:left w:val="none" w:sz="0" w:space="0" w:color="auto"/>
            <w:bottom w:val="none" w:sz="0" w:space="0" w:color="auto"/>
            <w:right w:val="none" w:sz="0" w:space="0" w:color="auto"/>
          </w:divBdr>
        </w:div>
        <w:div w:id="1807966843">
          <w:marLeft w:val="1267"/>
          <w:marRight w:val="0"/>
          <w:marTop w:val="100"/>
          <w:marBottom w:val="0"/>
          <w:divBdr>
            <w:top w:val="none" w:sz="0" w:space="0" w:color="auto"/>
            <w:left w:val="none" w:sz="0" w:space="0" w:color="auto"/>
            <w:bottom w:val="none" w:sz="0" w:space="0" w:color="auto"/>
            <w:right w:val="none" w:sz="0" w:space="0" w:color="auto"/>
          </w:divBdr>
        </w:div>
        <w:div w:id="1242368666">
          <w:marLeft w:val="1267"/>
          <w:marRight w:val="0"/>
          <w:marTop w:val="100"/>
          <w:marBottom w:val="0"/>
          <w:divBdr>
            <w:top w:val="none" w:sz="0" w:space="0" w:color="auto"/>
            <w:left w:val="none" w:sz="0" w:space="0" w:color="auto"/>
            <w:bottom w:val="none" w:sz="0" w:space="0" w:color="auto"/>
            <w:right w:val="none" w:sz="0" w:space="0" w:color="auto"/>
          </w:divBdr>
        </w:div>
        <w:div w:id="394014847">
          <w:marLeft w:val="1267"/>
          <w:marRight w:val="0"/>
          <w:marTop w:val="100"/>
          <w:marBottom w:val="0"/>
          <w:divBdr>
            <w:top w:val="none" w:sz="0" w:space="0" w:color="auto"/>
            <w:left w:val="none" w:sz="0" w:space="0" w:color="auto"/>
            <w:bottom w:val="none" w:sz="0" w:space="0" w:color="auto"/>
            <w:right w:val="none" w:sz="0" w:space="0" w:color="auto"/>
          </w:divBdr>
        </w:div>
        <w:div w:id="1413969732">
          <w:marLeft w:val="1267"/>
          <w:marRight w:val="0"/>
          <w:marTop w:val="100"/>
          <w:marBottom w:val="0"/>
          <w:divBdr>
            <w:top w:val="none" w:sz="0" w:space="0" w:color="auto"/>
            <w:left w:val="none" w:sz="0" w:space="0" w:color="auto"/>
            <w:bottom w:val="none" w:sz="0" w:space="0" w:color="auto"/>
            <w:right w:val="none" w:sz="0" w:space="0" w:color="auto"/>
          </w:divBdr>
        </w:div>
        <w:div w:id="964119645">
          <w:marLeft w:val="1267"/>
          <w:marRight w:val="0"/>
          <w:marTop w:val="100"/>
          <w:marBottom w:val="0"/>
          <w:divBdr>
            <w:top w:val="none" w:sz="0" w:space="0" w:color="auto"/>
            <w:left w:val="none" w:sz="0" w:space="0" w:color="auto"/>
            <w:bottom w:val="none" w:sz="0" w:space="0" w:color="auto"/>
            <w:right w:val="none" w:sz="0" w:space="0" w:color="auto"/>
          </w:divBdr>
        </w:div>
        <w:div w:id="1127549245">
          <w:marLeft w:val="547"/>
          <w:marRight w:val="0"/>
          <w:marTop w:val="200"/>
          <w:marBottom w:val="0"/>
          <w:divBdr>
            <w:top w:val="none" w:sz="0" w:space="0" w:color="auto"/>
            <w:left w:val="none" w:sz="0" w:space="0" w:color="auto"/>
            <w:bottom w:val="none" w:sz="0" w:space="0" w:color="auto"/>
            <w:right w:val="none" w:sz="0" w:space="0" w:color="auto"/>
          </w:divBdr>
        </w:div>
        <w:div w:id="1870096275">
          <w:marLeft w:val="547"/>
          <w:marRight w:val="0"/>
          <w:marTop w:val="200"/>
          <w:marBottom w:val="0"/>
          <w:divBdr>
            <w:top w:val="none" w:sz="0" w:space="0" w:color="auto"/>
            <w:left w:val="none" w:sz="0" w:space="0" w:color="auto"/>
            <w:bottom w:val="none" w:sz="0" w:space="0" w:color="auto"/>
            <w:right w:val="none" w:sz="0" w:space="0" w:color="auto"/>
          </w:divBdr>
        </w:div>
        <w:div w:id="1549298950">
          <w:marLeft w:val="547"/>
          <w:marRight w:val="0"/>
          <w:marTop w:val="200"/>
          <w:marBottom w:val="0"/>
          <w:divBdr>
            <w:top w:val="none" w:sz="0" w:space="0" w:color="auto"/>
            <w:left w:val="none" w:sz="0" w:space="0" w:color="auto"/>
            <w:bottom w:val="none" w:sz="0" w:space="0" w:color="auto"/>
            <w:right w:val="none" w:sz="0" w:space="0" w:color="auto"/>
          </w:divBdr>
        </w:div>
        <w:div w:id="60280902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a.metsala\Desktop\Pohjat\Uusimmat\SHA_kirjepohja.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5857D7-59BA-4EE7-BBB6-64ECB897F5A7}">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SHA_kirjepohja</Template>
  <TotalTime>4387</TotalTime>
  <Pages>9</Pages>
  <Words>899</Words>
  <Characters>7282</Characters>
  <Application>Microsoft Office Word</Application>
  <DocSecurity>0</DocSecurity>
  <Lines>60</Lines>
  <Paragraphs>16</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Satakunnan hyvinvointialue</Company>
  <LinksUpToDate>false</LinksUpToDate>
  <CharactersWithSpaces>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Mira Metsälä</dc:creator>
  <cp:lastModifiedBy>Mari Hautaniemi</cp:lastModifiedBy>
  <cp:revision>92</cp:revision>
  <cp:lastPrinted>2023-08-23T08:30:00Z</cp:lastPrinted>
  <dcterms:created xsi:type="dcterms:W3CDTF">2025-09-25T08:30:00Z</dcterms:created>
  <dcterms:modified xsi:type="dcterms:W3CDTF">2026-01-07T13:20:00Z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2025-09-25T08:30:17Z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937c9227-64dc-4b18-969b-371168041320</vt:lpwstr>
  </property>
  <property fmtid="{D5CDD505-2E9C-101B-9397-08002B2CF9AE}" pid="15" name="MSIP_Label_defa4170-0d19-0005-0004-bc88714345d2_ContentBits">
    <vt:lpwstr>0</vt:lpwstr>
  </property>
  <property fmtid="{D5CDD505-2E9C-101B-9397-08002B2CF9AE}" pid="16" name="MSIP_Label_defa4170-0d19-0005-0004-bc88714345d2_Tag">
    <vt:lpwstr>10, 3, 0, 1</vt:lpwstr>
  </property>
</Properties>
</file>